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4A0565" w14:textId="77777777" w:rsidR="0061568A" w:rsidRDefault="0061568A" w:rsidP="00320EBA">
      <w:pPr>
        <w:spacing w:before="0" w:after="0"/>
        <w:ind w:left="0"/>
        <w:jc w:val="center"/>
        <w:rPr>
          <w:b/>
          <w:bCs/>
        </w:rPr>
      </w:pPr>
      <w:r>
        <w:rPr>
          <w:b/>
          <w:bCs/>
        </w:rPr>
        <w:t>PENNDEL SWIM LEAGUE</w:t>
      </w:r>
    </w:p>
    <w:p w14:paraId="63BDE08F" w14:textId="77777777" w:rsidR="0061568A" w:rsidRDefault="0061568A" w:rsidP="00320EBA">
      <w:pPr>
        <w:spacing w:before="0" w:after="0"/>
        <w:ind w:left="0"/>
        <w:jc w:val="center"/>
        <w:rPr>
          <w:b/>
          <w:bCs/>
        </w:rPr>
      </w:pPr>
      <w:r>
        <w:rPr>
          <w:b/>
          <w:bCs/>
        </w:rPr>
        <w:t>BOARD OF DIRECTORS MEETING MINUTES</w:t>
      </w:r>
    </w:p>
    <w:p w14:paraId="065CCB3C" w14:textId="664665A2" w:rsidR="0061568A" w:rsidRDefault="0061568A" w:rsidP="00320EBA">
      <w:pPr>
        <w:spacing w:before="0" w:after="0"/>
        <w:ind w:left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(</w:t>
      </w:r>
      <w:r w:rsidR="00814BDE">
        <w:t>May 13</w:t>
      </w:r>
      <w:r w:rsidR="00E10202">
        <w:t>,</w:t>
      </w:r>
      <w:r w:rsidR="009A4F72">
        <w:t xml:space="preserve"> 202</w:t>
      </w:r>
      <w:r w:rsidR="00B932D0">
        <w:t>4</w:t>
      </w:r>
      <w:r>
        <w:t>)</w:t>
      </w:r>
    </w:p>
    <w:p w14:paraId="30ED64E2" w14:textId="77777777" w:rsidR="0061568A" w:rsidRDefault="0061568A" w:rsidP="00320EBA">
      <w:pPr>
        <w:spacing w:before="0" w:after="0"/>
        <w:ind w:left="0"/>
      </w:pPr>
    </w:p>
    <w:p w14:paraId="1E4412C3" w14:textId="42DFDA42" w:rsidR="0061568A" w:rsidRDefault="0061568A" w:rsidP="00F90818">
      <w:pPr>
        <w:spacing w:before="0" w:after="0" w:line="240" w:lineRule="auto"/>
        <w:ind w:left="0"/>
      </w:pPr>
      <w:r>
        <w:rPr>
          <w:u w:val="single"/>
        </w:rPr>
        <w:t>Attendance</w:t>
      </w:r>
      <w:r>
        <w:t xml:space="preserve">:   </w:t>
      </w:r>
      <w:r w:rsidR="00F57AC1">
        <w:t xml:space="preserve">Kelly Burk, </w:t>
      </w:r>
      <w:r>
        <w:t>Ken Burk, Rick Carson</w:t>
      </w:r>
      <w:r w:rsidR="007636C8">
        <w:t xml:space="preserve">, </w:t>
      </w:r>
      <w:r w:rsidR="00E10202">
        <w:t xml:space="preserve">Bruce Cooper, </w:t>
      </w:r>
      <w:r w:rsidR="00BC6481" w:rsidRPr="00BC6481">
        <w:t>Mark Fisher</w:t>
      </w:r>
      <w:r w:rsidR="00BC6481">
        <w:t xml:space="preserve">, </w:t>
      </w:r>
      <w:r w:rsidR="004B6196">
        <w:t xml:space="preserve">Erik Nelson, </w:t>
      </w:r>
      <w:r w:rsidR="00BC6481" w:rsidRPr="00BC6481">
        <w:t>Mike Petrakis</w:t>
      </w:r>
      <w:r w:rsidR="00BC6481">
        <w:t xml:space="preserve">, </w:t>
      </w:r>
      <w:r w:rsidR="00565E73">
        <w:t xml:space="preserve">Fred Polaski, </w:t>
      </w:r>
      <w:r w:rsidR="007636C8">
        <w:t xml:space="preserve">Carl Sandoe, </w:t>
      </w:r>
      <w:r w:rsidR="004C22C4" w:rsidRPr="004C22C4">
        <w:t>Kevin Rizzard</w:t>
      </w:r>
      <w:r w:rsidR="004C22C4">
        <w:t>i</w:t>
      </w:r>
      <w:r w:rsidR="00DF648A">
        <w:t xml:space="preserve"> </w:t>
      </w:r>
      <w:r w:rsidR="00BC6481">
        <w:t xml:space="preserve">Pat Ryan, Jenn Woods </w:t>
      </w:r>
      <w:r w:rsidR="00DF648A">
        <w:t>and Invited Guests Dave Acker</w:t>
      </w:r>
      <w:r w:rsidR="00BC6481">
        <w:t xml:space="preserve"> and</w:t>
      </w:r>
      <w:r w:rsidR="00DF648A">
        <w:t xml:space="preserve"> Nace Naumoski </w:t>
      </w:r>
      <w:r w:rsidR="003733DC">
        <w:t>(</w:t>
      </w:r>
      <w:r>
        <w:t>All participation By Zoom conference)</w:t>
      </w:r>
    </w:p>
    <w:p w14:paraId="34908274" w14:textId="77777777" w:rsidR="0061568A" w:rsidRPr="0043362F" w:rsidRDefault="0061568A" w:rsidP="00F90818">
      <w:pPr>
        <w:spacing w:before="0" w:after="0" w:line="240" w:lineRule="auto"/>
        <w:ind w:left="0"/>
        <w:rPr>
          <w:sz w:val="16"/>
          <w:szCs w:val="16"/>
        </w:rPr>
      </w:pPr>
    </w:p>
    <w:p w14:paraId="26E97E26" w14:textId="5D903C22" w:rsidR="0061568A" w:rsidRDefault="0061568A" w:rsidP="00F90818">
      <w:pPr>
        <w:spacing w:before="0" w:after="0" w:line="240" w:lineRule="auto"/>
        <w:ind w:left="0"/>
      </w:pPr>
      <w:r>
        <w:t>The meeting was called to order at 6:3</w:t>
      </w:r>
      <w:r w:rsidR="00DF648A">
        <w:t>2</w:t>
      </w:r>
      <w:r w:rsidR="001F50EA">
        <w:t>PM</w:t>
      </w:r>
      <w:r>
        <w:t>.</w:t>
      </w:r>
    </w:p>
    <w:p w14:paraId="669941C2" w14:textId="77777777" w:rsidR="0061568A" w:rsidRPr="0043362F" w:rsidRDefault="0061568A" w:rsidP="00F90818">
      <w:pPr>
        <w:spacing w:before="0" w:after="0" w:line="240" w:lineRule="auto"/>
        <w:ind w:left="0"/>
        <w:rPr>
          <w:sz w:val="16"/>
          <w:szCs w:val="16"/>
        </w:rPr>
      </w:pPr>
    </w:p>
    <w:p w14:paraId="34F1CAEE" w14:textId="475E34FA" w:rsidR="0015093D" w:rsidRDefault="0015093D" w:rsidP="0034759C">
      <w:pPr>
        <w:spacing w:before="0" w:after="0"/>
        <w:ind w:left="0"/>
        <w:jc w:val="both"/>
      </w:pPr>
      <w:r>
        <w:rPr>
          <w:u w:val="single"/>
        </w:rPr>
        <w:t>Minutes</w:t>
      </w:r>
      <w:r w:rsidRPr="009F7AD8">
        <w:rPr>
          <w:u w:val="single"/>
        </w:rPr>
        <w:t>:</w:t>
      </w:r>
      <w:r>
        <w:t xml:space="preserve">  The </w:t>
      </w:r>
      <w:r w:rsidR="00BC6481">
        <w:t xml:space="preserve">April </w:t>
      </w:r>
      <w:r w:rsidR="0045065D">
        <w:t>2024</w:t>
      </w:r>
      <w:r>
        <w:t xml:space="preserve"> Board </w:t>
      </w:r>
      <w:r w:rsidR="00DF648A">
        <w:t>Minutes</w:t>
      </w:r>
      <w:r>
        <w:t xml:space="preserve"> </w:t>
      </w:r>
      <w:r w:rsidR="00BC6481">
        <w:t>were approved as amended</w:t>
      </w:r>
      <w:r w:rsidR="006A0487">
        <w:t>.</w:t>
      </w:r>
    </w:p>
    <w:p w14:paraId="1546FF2E" w14:textId="4C6BA5BE" w:rsidR="0061568A" w:rsidRDefault="00A923E0" w:rsidP="0034759C">
      <w:pPr>
        <w:spacing w:before="0" w:after="0"/>
        <w:ind w:left="0"/>
      </w:pPr>
      <w:r w:rsidRPr="0043362F">
        <w:rPr>
          <w:sz w:val="16"/>
          <w:szCs w:val="16"/>
          <w:u w:val="single"/>
        </w:rPr>
        <w:br/>
      </w:r>
      <w:r w:rsidR="0061568A">
        <w:rPr>
          <w:u w:val="single"/>
        </w:rPr>
        <w:t>Finance</w:t>
      </w:r>
      <w:r w:rsidR="0061568A" w:rsidRPr="009F7AD8">
        <w:rPr>
          <w:u w:val="single"/>
        </w:rPr>
        <w:t>:</w:t>
      </w:r>
      <w:r w:rsidR="0061568A">
        <w:t xml:space="preserve">   </w:t>
      </w:r>
      <w:r w:rsidR="00671F11">
        <w:t>The April financial reports were approved as presented</w:t>
      </w:r>
      <w:r w:rsidR="0061568A">
        <w:t>.</w:t>
      </w:r>
    </w:p>
    <w:p w14:paraId="575C1AC5" w14:textId="77777777" w:rsidR="00B932D0" w:rsidRPr="0043362F" w:rsidRDefault="00B932D0" w:rsidP="0034759C">
      <w:pPr>
        <w:spacing w:before="0" w:after="0"/>
        <w:ind w:left="0"/>
        <w:rPr>
          <w:sz w:val="16"/>
          <w:szCs w:val="16"/>
          <w:u w:val="single"/>
        </w:rPr>
      </w:pPr>
    </w:p>
    <w:p w14:paraId="21BC8D5A" w14:textId="4BAA4364" w:rsidR="00F13F14" w:rsidRDefault="003733DC" w:rsidP="00FE181B">
      <w:pPr>
        <w:spacing w:before="0" w:line="240" w:lineRule="auto"/>
        <w:ind w:left="0" w:right="-540"/>
      </w:pPr>
      <w:r>
        <w:rPr>
          <w:u w:val="single"/>
        </w:rPr>
        <w:t>Rules and By-laws:</w:t>
      </w:r>
      <w:r>
        <w:t xml:space="preserve">  There </w:t>
      </w:r>
      <w:r w:rsidR="00256361">
        <w:t xml:space="preserve">Board discussed some </w:t>
      </w:r>
      <w:r w:rsidR="006C70F4">
        <w:t>changes to the</w:t>
      </w:r>
      <w:r w:rsidR="00256361">
        <w:t xml:space="preserve"> By-laws</w:t>
      </w:r>
      <w:r w:rsidR="006C70F4">
        <w:t xml:space="preserve"> </w:t>
      </w:r>
      <w:proofErr w:type="gramStart"/>
      <w:r w:rsidR="006C70F4">
        <w:t>in order to</w:t>
      </w:r>
      <w:proofErr w:type="gramEnd"/>
      <w:r w:rsidR="006C70F4">
        <w:t xml:space="preserve"> clarify the election process for Board Members</w:t>
      </w:r>
      <w:r w:rsidR="00256361">
        <w:t xml:space="preserve">.  </w:t>
      </w:r>
      <w:r w:rsidR="006C70F4">
        <w:t>Rick C. will have a draft of proposed changes for the Board to review at a future meeting.</w:t>
      </w:r>
      <w:r w:rsidR="009C6E3D">
        <w:br/>
      </w:r>
      <w:r w:rsidR="009C6E3D">
        <w:br/>
      </w:r>
      <w:r>
        <w:rPr>
          <w:u w:val="single"/>
        </w:rPr>
        <w:t>Spring League Meeting</w:t>
      </w:r>
      <w:r w:rsidR="007927D3" w:rsidRPr="009F7AD8">
        <w:rPr>
          <w:u w:val="single"/>
        </w:rPr>
        <w:t>:</w:t>
      </w:r>
      <w:r w:rsidR="00FB02DE">
        <w:t xml:space="preserve"> The Board </w:t>
      </w:r>
      <w:r w:rsidR="006C70F4">
        <w:t>reviewed the spring meeting with members and noted that it seemed to have gone well.</w:t>
      </w:r>
    </w:p>
    <w:p w14:paraId="321919C4" w14:textId="38D41F62" w:rsidR="006C70F4" w:rsidRDefault="006C70F4" w:rsidP="00FE181B">
      <w:pPr>
        <w:spacing w:before="0" w:line="240" w:lineRule="auto"/>
        <w:ind w:left="0" w:right="-540"/>
      </w:pPr>
      <w:r>
        <w:rPr>
          <w:u w:val="single"/>
        </w:rPr>
        <w:t>2024-2025 Season Preparation</w:t>
      </w:r>
      <w:r w:rsidRPr="009F7AD8">
        <w:rPr>
          <w:u w:val="single"/>
        </w:rPr>
        <w:t>:</w:t>
      </w:r>
      <w:r>
        <w:t xml:space="preserve"> The Board discussed any changes for the upcoming season, the possibility of a team requesting a division change </w:t>
      </w:r>
      <w:r w:rsidR="007218F9">
        <w:t>was discussed and will be reviewed at a future meeting.</w:t>
      </w:r>
    </w:p>
    <w:p w14:paraId="56BD1A6C" w14:textId="3E085B94" w:rsidR="005D797B" w:rsidRPr="0061568A" w:rsidRDefault="00B93BE0" w:rsidP="001F50EA">
      <w:pPr>
        <w:spacing w:before="0" w:line="240" w:lineRule="auto"/>
        <w:ind w:left="0" w:right="-540"/>
      </w:pPr>
      <w:r>
        <w:br/>
      </w:r>
      <w:r w:rsidR="0061568A">
        <w:t xml:space="preserve">The meeting was adjourned at </w:t>
      </w:r>
      <w:r w:rsidR="001F50EA">
        <w:t>7</w:t>
      </w:r>
      <w:r w:rsidR="0061568A">
        <w:t>:</w:t>
      </w:r>
      <w:r w:rsidR="001F50EA">
        <w:t>3</w:t>
      </w:r>
      <w:r w:rsidR="006C70F4">
        <w:t>4</w:t>
      </w:r>
      <w:r w:rsidR="006330CB">
        <w:t>PM</w:t>
      </w:r>
      <w:r w:rsidR="0061568A">
        <w:t xml:space="preserve">.  </w:t>
      </w:r>
      <w:r w:rsidR="007927D3">
        <w:br/>
      </w:r>
      <w:r w:rsidR="0061568A">
        <w:t xml:space="preserve">Respectfully submitted, </w:t>
      </w:r>
      <w:r w:rsidR="0064133D">
        <w:t>Bruce Cooper</w:t>
      </w:r>
      <w:r w:rsidR="0061568A">
        <w:t xml:space="preserve"> </w:t>
      </w:r>
    </w:p>
    <w:sectPr w:rsidR="005D797B" w:rsidRPr="0061568A" w:rsidSect="007F3388">
      <w:headerReference w:type="default" r:id="rId12"/>
      <w:pgSz w:w="12240" w:h="15840" w:code="1"/>
      <w:pgMar w:top="3675" w:right="1080" w:bottom="720" w:left="1620" w:header="63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69039C" w14:textId="77777777" w:rsidR="00642A11" w:rsidRDefault="00642A11" w:rsidP="001E7D29">
      <w:pPr>
        <w:spacing w:after="0" w:line="240" w:lineRule="auto"/>
      </w:pPr>
      <w:r>
        <w:separator/>
      </w:r>
    </w:p>
  </w:endnote>
  <w:endnote w:type="continuationSeparator" w:id="0">
    <w:p w14:paraId="62B79BEB" w14:textId="77777777" w:rsidR="00642A11" w:rsidRDefault="00642A11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DB5E7F" w14:textId="77777777" w:rsidR="00642A11" w:rsidRDefault="00642A11" w:rsidP="001E7D29">
      <w:pPr>
        <w:spacing w:after="0" w:line="240" w:lineRule="auto"/>
      </w:pPr>
      <w:r>
        <w:separator/>
      </w:r>
    </w:p>
  </w:footnote>
  <w:footnote w:type="continuationSeparator" w:id="0">
    <w:p w14:paraId="5B465C3A" w14:textId="77777777" w:rsidR="00642A11" w:rsidRDefault="00642A11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FD20F6" w14:textId="3D7F8A89" w:rsidR="00066754" w:rsidRDefault="00054D06" w:rsidP="00837B41">
    <w:pPr>
      <w:pStyle w:val="Header"/>
      <w:ind w:left="90"/>
      <w:rPr>
        <w:noProof/>
      </w:rPr>
    </w:pPr>
    <w:r>
      <w:rPr>
        <w:noProof/>
      </w:rPr>
      <w:drawing>
        <wp:inline distT="0" distB="0" distL="0" distR="0" wp14:anchorId="60F27D3D" wp14:editId="75D97F06">
          <wp:extent cx="1136813" cy="933450"/>
          <wp:effectExtent l="0" t="0" r="6350" b="0"/>
          <wp:docPr id="7" name="Picture 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,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4228" cy="9395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E3951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261F3A8" wp14:editId="6F0C5F35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6551D199" id="Group 3" o:spid="_x0000_s1026" alt="&quot;&quot;" style="position:absolute;margin-left:0;margin-top:0;width:640.35pt;height:957.95pt;z-index:-251655168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cTN0aMHAIq4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">
              <v:shape id="Freeform: Shape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812880" w14:paraId="7162D630" w14:textId="77777777" w:rsidTr="00015440">
      <w:trPr>
        <w:jc w:val="right"/>
      </w:trPr>
      <w:tc>
        <w:tcPr>
          <w:tcW w:w="432" w:type="dxa"/>
          <w:vAlign w:val="bottom"/>
        </w:tcPr>
        <w:p w14:paraId="1BE658C8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60E5DBC1" wp14:editId="6D2C759E">
                <wp:extent cx="137160" cy="137160"/>
                <wp:effectExtent l="0" t="0" r="0" b="0"/>
                <wp:docPr id="86" name="Graphic 86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6EE8BB35" w14:textId="6270D866" w:rsidR="00066754" w:rsidRPr="00CF48B4" w:rsidRDefault="00000000" w:rsidP="00812880">
          <w:pPr>
            <w:pStyle w:val="Header"/>
            <w:rPr>
              <w:sz w:val="24"/>
              <w:szCs w:val="36"/>
            </w:rPr>
          </w:pPr>
          <w:sdt>
            <w:sdtPr>
              <w:rPr>
                <w:rStyle w:val="Strong"/>
                <w:sz w:val="24"/>
                <w:szCs w:val="36"/>
              </w:rPr>
              <w:id w:val="114646412"/>
              <w:placeholder>
                <w:docPart w:val="54FD4568A343419A977B0E6381C7EBB5"/>
              </w:placeholder>
              <w:temporary/>
              <w:showingPlcHdr/>
              <w15:appearance w15:val="hidden"/>
            </w:sdtPr>
            <w:sdtContent>
              <w:r w:rsidR="00AF1A52" w:rsidRPr="00CF48B4">
                <w:rPr>
                  <w:rStyle w:val="Strong"/>
                  <w:sz w:val="24"/>
                  <w:szCs w:val="36"/>
                </w:rPr>
                <w:t>Location:</w:t>
              </w:r>
            </w:sdtContent>
          </w:sdt>
          <w:r w:rsidR="00066754" w:rsidRPr="00CF48B4">
            <w:rPr>
              <w:sz w:val="24"/>
              <w:szCs w:val="36"/>
            </w:rPr>
            <w:t xml:space="preserve"> </w:t>
          </w:r>
          <w:r w:rsidR="00777960" w:rsidRPr="00CF48B4">
            <w:rPr>
              <w:sz w:val="24"/>
              <w:szCs w:val="36"/>
            </w:rPr>
            <w:t>Virtually via Zoom</w:t>
          </w:r>
        </w:p>
      </w:tc>
    </w:tr>
    <w:tr w:rsidR="00066754" w:rsidRPr="00812880" w14:paraId="619ECDD5" w14:textId="77777777" w:rsidTr="00015440">
      <w:trPr>
        <w:jc w:val="right"/>
      </w:trPr>
      <w:tc>
        <w:tcPr>
          <w:tcW w:w="432" w:type="dxa"/>
          <w:vAlign w:val="bottom"/>
        </w:tcPr>
        <w:p w14:paraId="77BFEC0A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5DA92DED" wp14:editId="3E53BCEE">
                <wp:extent cx="137160" cy="137160"/>
                <wp:effectExtent l="0" t="0" r="0" b="0"/>
                <wp:docPr id="87" name="Graphic 87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4">
                          <a:extLs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18CF3E89" w14:textId="235E651F" w:rsidR="00066754" w:rsidRPr="00CF48B4" w:rsidRDefault="00000000" w:rsidP="00812880">
          <w:pPr>
            <w:pStyle w:val="Header"/>
            <w:rPr>
              <w:sz w:val="24"/>
              <w:szCs w:val="36"/>
            </w:rPr>
          </w:pPr>
          <w:sdt>
            <w:sdtPr>
              <w:rPr>
                <w:rStyle w:val="Strong"/>
                <w:sz w:val="24"/>
                <w:szCs w:val="36"/>
              </w:rPr>
              <w:id w:val="-720747057"/>
              <w:placeholder>
                <w:docPart w:val="5707ADF9E7E04E2D8160E1BF574D55FE"/>
              </w:placeholder>
              <w:temporary/>
              <w:showingPlcHdr/>
              <w15:appearance w15:val="hidden"/>
            </w:sdtPr>
            <w:sdtContent>
              <w:r w:rsidR="00AF1A52" w:rsidRPr="00CF48B4">
                <w:rPr>
                  <w:rStyle w:val="Strong"/>
                  <w:sz w:val="24"/>
                  <w:szCs w:val="36"/>
                </w:rPr>
                <w:t>Date:</w:t>
              </w:r>
            </w:sdtContent>
          </w:sdt>
          <w:r w:rsidR="00066754" w:rsidRPr="00CF48B4">
            <w:rPr>
              <w:sz w:val="24"/>
              <w:szCs w:val="36"/>
            </w:rPr>
            <w:t xml:space="preserve"> </w:t>
          </w:r>
          <w:r w:rsidR="00814BDE">
            <w:rPr>
              <w:sz w:val="24"/>
              <w:szCs w:val="36"/>
            </w:rPr>
            <w:t>May 13</w:t>
          </w:r>
          <w:r w:rsidR="00B932D0">
            <w:rPr>
              <w:sz w:val="24"/>
              <w:szCs w:val="36"/>
            </w:rPr>
            <w:t>. 2024</w:t>
          </w:r>
        </w:p>
      </w:tc>
    </w:tr>
    <w:tr w:rsidR="00066754" w:rsidRPr="00812880" w14:paraId="2A41DBE6" w14:textId="77777777" w:rsidTr="00015440">
      <w:trPr>
        <w:jc w:val="right"/>
      </w:trPr>
      <w:tc>
        <w:tcPr>
          <w:tcW w:w="432" w:type="dxa"/>
          <w:vAlign w:val="bottom"/>
        </w:tcPr>
        <w:p w14:paraId="244B49D5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2D83DC84" wp14:editId="36AF7691">
                <wp:extent cx="137160" cy="137160"/>
                <wp:effectExtent l="0" t="0" r="0" b="0"/>
                <wp:docPr id="88" name="Graphic 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6">
                          <a:extLst>
                            <a:ext uri="{96DAC541-7B7A-43D3-8B79-37D633B846F1}">
                              <asvg:svgBlip xmlns:asvg="http://schemas.microsoft.com/office/drawing/2016/SVG/main" r:embed="rId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775C47F8" w14:textId="2CFB47DA" w:rsidR="00066754" w:rsidRPr="00CF48B4" w:rsidRDefault="00000000" w:rsidP="00812880">
          <w:pPr>
            <w:pStyle w:val="Header"/>
            <w:rPr>
              <w:sz w:val="24"/>
              <w:szCs w:val="36"/>
            </w:rPr>
          </w:pPr>
          <w:sdt>
            <w:sdtPr>
              <w:rPr>
                <w:rStyle w:val="Strong"/>
                <w:sz w:val="24"/>
                <w:szCs w:val="36"/>
              </w:rPr>
              <w:id w:val="-636263335"/>
              <w:placeholder>
                <w:docPart w:val="FE6DD9BC4A0447BFB2DEF32AA230159C"/>
              </w:placeholder>
              <w:temporary/>
              <w:showingPlcHdr/>
              <w15:appearance w15:val="hidden"/>
            </w:sdtPr>
            <w:sdtContent>
              <w:r w:rsidR="00AF1A52" w:rsidRPr="00CF48B4">
                <w:rPr>
                  <w:rStyle w:val="Strong"/>
                  <w:sz w:val="24"/>
                  <w:szCs w:val="36"/>
                </w:rPr>
                <w:t>Time:</w:t>
              </w:r>
            </w:sdtContent>
          </w:sdt>
          <w:r w:rsidR="007B2549" w:rsidRPr="00CF48B4">
            <w:rPr>
              <w:sz w:val="24"/>
              <w:szCs w:val="36"/>
            </w:rPr>
            <w:t xml:space="preserve"> </w:t>
          </w:r>
          <w:r w:rsidR="00777960" w:rsidRPr="00CF48B4">
            <w:rPr>
              <w:sz w:val="24"/>
              <w:szCs w:val="36"/>
            </w:rPr>
            <w:t>6:30pm</w:t>
          </w:r>
        </w:p>
      </w:tc>
    </w:tr>
  </w:tbl>
  <w:p w14:paraId="3B9DC220" w14:textId="77777777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D263B68"/>
    <w:multiLevelType w:val="hybridMultilevel"/>
    <w:tmpl w:val="65F01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305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360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396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432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468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04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120" w:hanging="588"/>
      </w:pPr>
      <w:rPr>
        <w:rFonts w:hint="default"/>
      </w:rPr>
    </w:lvl>
  </w:abstractNum>
  <w:abstractNum w:abstractNumId="11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445342889">
    <w:abstractNumId w:val="7"/>
  </w:num>
  <w:num w:numId="2" w16cid:durableId="668948333">
    <w:abstractNumId w:val="6"/>
  </w:num>
  <w:num w:numId="3" w16cid:durableId="1221016540">
    <w:abstractNumId w:val="5"/>
  </w:num>
  <w:num w:numId="4" w16cid:durableId="993409641">
    <w:abstractNumId w:val="4"/>
  </w:num>
  <w:num w:numId="5" w16cid:durableId="1823541427">
    <w:abstractNumId w:val="3"/>
  </w:num>
  <w:num w:numId="6" w16cid:durableId="1507749584">
    <w:abstractNumId w:val="2"/>
  </w:num>
  <w:num w:numId="7" w16cid:durableId="1358972120">
    <w:abstractNumId w:val="1"/>
  </w:num>
  <w:num w:numId="8" w16cid:durableId="589243222">
    <w:abstractNumId w:val="0"/>
  </w:num>
  <w:num w:numId="9" w16cid:durableId="1647969913">
    <w:abstractNumId w:val="10"/>
  </w:num>
  <w:num w:numId="10" w16cid:durableId="171922884">
    <w:abstractNumId w:val="9"/>
  </w:num>
  <w:num w:numId="11" w16cid:durableId="229392396">
    <w:abstractNumId w:val="11"/>
  </w:num>
  <w:num w:numId="12" w16cid:durableId="412090562">
    <w:abstractNumId w:val="12"/>
  </w:num>
  <w:num w:numId="13" w16cid:durableId="258947656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960"/>
    <w:rsid w:val="00003AF8"/>
    <w:rsid w:val="00003FFC"/>
    <w:rsid w:val="0000418E"/>
    <w:rsid w:val="00005798"/>
    <w:rsid w:val="00015440"/>
    <w:rsid w:val="00016839"/>
    <w:rsid w:val="0002044A"/>
    <w:rsid w:val="000221E5"/>
    <w:rsid w:val="00023C10"/>
    <w:rsid w:val="000264EF"/>
    <w:rsid w:val="00036D32"/>
    <w:rsid w:val="00042360"/>
    <w:rsid w:val="00042FB3"/>
    <w:rsid w:val="00052C83"/>
    <w:rsid w:val="00053142"/>
    <w:rsid w:val="00054D06"/>
    <w:rsid w:val="00055973"/>
    <w:rsid w:val="000562CF"/>
    <w:rsid w:val="00057671"/>
    <w:rsid w:val="000578AA"/>
    <w:rsid w:val="00060CFD"/>
    <w:rsid w:val="00066754"/>
    <w:rsid w:val="00073380"/>
    <w:rsid w:val="0008405F"/>
    <w:rsid w:val="00084752"/>
    <w:rsid w:val="00086540"/>
    <w:rsid w:val="00086B37"/>
    <w:rsid w:val="0008703F"/>
    <w:rsid w:val="0009383D"/>
    <w:rsid w:val="000A1385"/>
    <w:rsid w:val="000A2384"/>
    <w:rsid w:val="000A324B"/>
    <w:rsid w:val="000A49E0"/>
    <w:rsid w:val="000A7B35"/>
    <w:rsid w:val="000B0A5B"/>
    <w:rsid w:val="000B2818"/>
    <w:rsid w:val="000C5222"/>
    <w:rsid w:val="000D445D"/>
    <w:rsid w:val="000D479D"/>
    <w:rsid w:val="000E47B6"/>
    <w:rsid w:val="000F29B3"/>
    <w:rsid w:val="000F4987"/>
    <w:rsid w:val="000F65EC"/>
    <w:rsid w:val="001012EF"/>
    <w:rsid w:val="00103670"/>
    <w:rsid w:val="0011065C"/>
    <w:rsid w:val="001110C9"/>
    <w:rsid w:val="0011342A"/>
    <w:rsid w:val="00114F95"/>
    <w:rsid w:val="0011573E"/>
    <w:rsid w:val="001205E0"/>
    <w:rsid w:val="0012111E"/>
    <w:rsid w:val="00122BB3"/>
    <w:rsid w:val="00123BA6"/>
    <w:rsid w:val="001252EC"/>
    <w:rsid w:val="0012634B"/>
    <w:rsid w:val="001269DE"/>
    <w:rsid w:val="001324E4"/>
    <w:rsid w:val="00134A8E"/>
    <w:rsid w:val="00140DAE"/>
    <w:rsid w:val="001410BB"/>
    <w:rsid w:val="00145280"/>
    <w:rsid w:val="001473FB"/>
    <w:rsid w:val="0015093D"/>
    <w:rsid w:val="0015180F"/>
    <w:rsid w:val="001527F6"/>
    <w:rsid w:val="001566B3"/>
    <w:rsid w:val="00157CD2"/>
    <w:rsid w:val="001626DC"/>
    <w:rsid w:val="00164248"/>
    <w:rsid w:val="001662AF"/>
    <w:rsid w:val="001672A0"/>
    <w:rsid w:val="00170030"/>
    <w:rsid w:val="001746FC"/>
    <w:rsid w:val="00177441"/>
    <w:rsid w:val="0018421C"/>
    <w:rsid w:val="00184D56"/>
    <w:rsid w:val="00187CF0"/>
    <w:rsid w:val="00193653"/>
    <w:rsid w:val="00193759"/>
    <w:rsid w:val="00194282"/>
    <w:rsid w:val="0019449D"/>
    <w:rsid w:val="00196AE0"/>
    <w:rsid w:val="001B01E6"/>
    <w:rsid w:val="001C1ADF"/>
    <w:rsid w:val="001C2B74"/>
    <w:rsid w:val="001C329C"/>
    <w:rsid w:val="001C3888"/>
    <w:rsid w:val="001C4E62"/>
    <w:rsid w:val="001D15D7"/>
    <w:rsid w:val="001D2BF6"/>
    <w:rsid w:val="001E05E5"/>
    <w:rsid w:val="001E175D"/>
    <w:rsid w:val="001E286F"/>
    <w:rsid w:val="001E7D29"/>
    <w:rsid w:val="001F50EA"/>
    <w:rsid w:val="00204647"/>
    <w:rsid w:val="002178FB"/>
    <w:rsid w:val="0022074A"/>
    <w:rsid w:val="00222CAD"/>
    <w:rsid w:val="00227312"/>
    <w:rsid w:val="002278D6"/>
    <w:rsid w:val="00231E2C"/>
    <w:rsid w:val="00235F27"/>
    <w:rsid w:val="002404F5"/>
    <w:rsid w:val="00245081"/>
    <w:rsid w:val="00246064"/>
    <w:rsid w:val="002515BE"/>
    <w:rsid w:val="00256361"/>
    <w:rsid w:val="00270D66"/>
    <w:rsid w:val="00275260"/>
    <w:rsid w:val="00276FA1"/>
    <w:rsid w:val="00285B87"/>
    <w:rsid w:val="00291B4A"/>
    <w:rsid w:val="0029642C"/>
    <w:rsid w:val="002A1064"/>
    <w:rsid w:val="002A1581"/>
    <w:rsid w:val="002A6841"/>
    <w:rsid w:val="002B0049"/>
    <w:rsid w:val="002C3D7E"/>
    <w:rsid w:val="002C76B6"/>
    <w:rsid w:val="002D3582"/>
    <w:rsid w:val="002D64B4"/>
    <w:rsid w:val="002E23DD"/>
    <w:rsid w:val="002E4D60"/>
    <w:rsid w:val="002E4F42"/>
    <w:rsid w:val="002E7F3B"/>
    <w:rsid w:val="00305DE1"/>
    <w:rsid w:val="00310FDF"/>
    <w:rsid w:val="00311650"/>
    <w:rsid w:val="00320EBA"/>
    <w:rsid w:val="0032131A"/>
    <w:rsid w:val="003310BF"/>
    <w:rsid w:val="00333DF8"/>
    <w:rsid w:val="003346C4"/>
    <w:rsid w:val="00336E69"/>
    <w:rsid w:val="00341EE8"/>
    <w:rsid w:val="003448DB"/>
    <w:rsid w:val="0034759C"/>
    <w:rsid w:val="00347AC0"/>
    <w:rsid w:val="00352B99"/>
    <w:rsid w:val="00353859"/>
    <w:rsid w:val="00354C22"/>
    <w:rsid w:val="00355A39"/>
    <w:rsid w:val="00357641"/>
    <w:rsid w:val="00360B6E"/>
    <w:rsid w:val="00361DEE"/>
    <w:rsid w:val="0036221C"/>
    <w:rsid w:val="003626F9"/>
    <w:rsid w:val="00364679"/>
    <w:rsid w:val="0036721F"/>
    <w:rsid w:val="00372979"/>
    <w:rsid w:val="003733DC"/>
    <w:rsid w:val="003739C7"/>
    <w:rsid w:val="00374F15"/>
    <w:rsid w:val="003867F2"/>
    <w:rsid w:val="00387165"/>
    <w:rsid w:val="00390950"/>
    <w:rsid w:val="00390FBA"/>
    <w:rsid w:val="003928E8"/>
    <w:rsid w:val="00394EF4"/>
    <w:rsid w:val="00397447"/>
    <w:rsid w:val="003A17E7"/>
    <w:rsid w:val="003A332B"/>
    <w:rsid w:val="003B0C75"/>
    <w:rsid w:val="003B25EA"/>
    <w:rsid w:val="003B4D66"/>
    <w:rsid w:val="003B52D8"/>
    <w:rsid w:val="003C0375"/>
    <w:rsid w:val="003C4CE9"/>
    <w:rsid w:val="003D0D4C"/>
    <w:rsid w:val="003D401E"/>
    <w:rsid w:val="003E5EB5"/>
    <w:rsid w:val="003E6929"/>
    <w:rsid w:val="003E6ED9"/>
    <w:rsid w:val="003E73BD"/>
    <w:rsid w:val="003F35B7"/>
    <w:rsid w:val="003F777D"/>
    <w:rsid w:val="00400662"/>
    <w:rsid w:val="00410612"/>
    <w:rsid w:val="00410B75"/>
    <w:rsid w:val="004112B8"/>
    <w:rsid w:val="00411F8B"/>
    <w:rsid w:val="00413388"/>
    <w:rsid w:val="00414736"/>
    <w:rsid w:val="004203B0"/>
    <w:rsid w:val="00421A25"/>
    <w:rsid w:val="004230D9"/>
    <w:rsid w:val="00425C7F"/>
    <w:rsid w:val="0043126D"/>
    <w:rsid w:val="0043362F"/>
    <w:rsid w:val="004356A5"/>
    <w:rsid w:val="004470BC"/>
    <w:rsid w:val="0045065D"/>
    <w:rsid w:val="00450670"/>
    <w:rsid w:val="00450C62"/>
    <w:rsid w:val="00453A5C"/>
    <w:rsid w:val="00454426"/>
    <w:rsid w:val="004724BD"/>
    <w:rsid w:val="00475251"/>
    <w:rsid w:val="00477352"/>
    <w:rsid w:val="00480159"/>
    <w:rsid w:val="0048032B"/>
    <w:rsid w:val="0048124E"/>
    <w:rsid w:val="0048468A"/>
    <w:rsid w:val="0048479A"/>
    <w:rsid w:val="004847D6"/>
    <w:rsid w:val="00491C23"/>
    <w:rsid w:val="00494A30"/>
    <w:rsid w:val="004A124E"/>
    <w:rsid w:val="004A5F77"/>
    <w:rsid w:val="004B324A"/>
    <w:rsid w:val="004B5C09"/>
    <w:rsid w:val="004B6196"/>
    <w:rsid w:val="004C2041"/>
    <w:rsid w:val="004C22C4"/>
    <w:rsid w:val="004C2761"/>
    <w:rsid w:val="004C460F"/>
    <w:rsid w:val="004C60C8"/>
    <w:rsid w:val="004C66E1"/>
    <w:rsid w:val="004C7101"/>
    <w:rsid w:val="004D24AD"/>
    <w:rsid w:val="004D3A64"/>
    <w:rsid w:val="004D4FB7"/>
    <w:rsid w:val="004E227E"/>
    <w:rsid w:val="004E2A11"/>
    <w:rsid w:val="004F284C"/>
    <w:rsid w:val="004F4C08"/>
    <w:rsid w:val="00500DD1"/>
    <w:rsid w:val="00504858"/>
    <w:rsid w:val="00504D20"/>
    <w:rsid w:val="00510F1D"/>
    <w:rsid w:val="00511E6F"/>
    <w:rsid w:val="00512614"/>
    <w:rsid w:val="005138AE"/>
    <w:rsid w:val="005139F3"/>
    <w:rsid w:val="005169BA"/>
    <w:rsid w:val="00516FD4"/>
    <w:rsid w:val="005205A2"/>
    <w:rsid w:val="00521AE3"/>
    <w:rsid w:val="00523D30"/>
    <w:rsid w:val="00524ABD"/>
    <w:rsid w:val="00527FD8"/>
    <w:rsid w:val="00530AC3"/>
    <w:rsid w:val="00532D7D"/>
    <w:rsid w:val="00533F3B"/>
    <w:rsid w:val="00535B54"/>
    <w:rsid w:val="00550DED"/>
    <w:rsid w:val="00554276"/>
    <w:rsid w:val="0055708E"/>
    <w:rsid w:val="00562EA0"/>
    <w:rsid w:val="00564D17"/>
    <w:rsid w:val="00565E73"/>
    <w:rsid w:val="00567050"/>
    <w:rsid w:val="00570173"/>
    <w:rsid w:val="00573D35"/>
    <w:rsid w:val="00576E45"/>
    <w:rsid w:val="005815C9"/>
    <w:rsid w:val="005865CC"/>
    <w:rsid w:val="0059436E"/>
    <w:rsid w:val="005A0125"/>
    <w:rsid w:val="005A2340"/>
    <w:rsid w:val="005A2AD6"/>
    <w:rsid w:val="005B19F7"/>
    <w:rsid w:val="005B72E9"/>
    <w:rsid w:val="005C05B1"/>
    <w:rsid w:val="005C3B84"/>
    <w:rsid w:val="005C40FA"/>
    <w:rsid w:val="005C5032"/>
    <w:rsid w:val="005C5A07"/>
    <w:rsid w:val="005D14D3"/>
    <w:rsid w:val="005D3902"/>
    <w:rsid w:val="005D797B"/>
    <w:rsid w:val="005E0ED9"/>
    <w:rsid w:val="005E3A99"/>
    <w:rsid w:val="005F14FF"/>
    <w:rsid w:val="005F5A48"/>
    <w:rsid w:val="00603CBA"/>
    <w:rsid w:val="00607F08"/>
    <w:rsid w:val="0061568A"/>
    <w:rsid w:val="00615B9F"/>
    <w:rsid w:val="00616B41"/>
    <w:rsid w:val="006170CF"/>
    <w:rsid w:val="00620AE8"/>
    <w:rsid w:val="0063050E"/>
    <w:rsid w:val="006330CB"/>
    <w:rsid w:val="0064133D"/>
    <w:rsid w:val="00641D86"/>
    <w:rsid w:val="00641E66"/>
    <w:rsid w:val="00642A11"/>
    <w:rsid w:val="0064628C"/>
    <w:rsid w:val="0065214E"/>
    <w:rsid w:val="006546F2"/>
    <w:rsid w:val="00655EE2"/>
    <w:rsid w:val="00661422"/>
    <w:rsid w:val="00662CE8"/>
    <w:rsid w:val="006651D1"/>
    <w:rsid w:val="00671F11"/>
    <w:rsid w:val="006771EF"/>
    <w:rsid w:val="00680296"/>
    <w:rsid w:val="006814D6"/>
    <w:rsid w:val="0068351A"/>
    <w:rsid w:val="006853BC"/>
    <w:rsid w:val="006863ED"/>
    <w:rsid w:val="00686E45"/>
    <w:rsid w:val="00687389"/>
    <w:rsid w:val="006928C1"/>
    <w:rsid w:val="006966F9"/>
    <w:rsid w:val="006A0487"/>
    <w:rsid w:val="006A1779"/>
    <w:rsid w:val="006B74AA"/>
    <w:rsid w:val="006C33D0"/>
    <w:rsid w:val="006C4887"/>
    <w:rsid w:val="006C70F4"/>
    <w:rsid w:val="006C74CE"/>
    <w:rsid w:val="006D1908"/>
    <w:rsid w:val="006D5463"/>
    <w:rsid w:val="006D6207"/>
    <w:rsid w:val="006D6F9E"/>
    <w:rsid w:val="006E015E"/>
    <w:rsid w:val="006E74FD"/>
    <w:rsid w:val="006F03D4"/>
    <w:rsid w:val="006F3F7E"/>
    <w:rsid w:val="006F541A"/>
    <w:rsid w:val="00700B1F"/>
    <w:rsid w:val="00700C40"/>
    <w:rsid w:val="00701339"/>
    <w:rsid w:val="007037BE"/>
    <w:rsid w:val="00705E8D"/>
    <w:rsid w:val="00711FB2"/>
    <w:rsid w:val="00714227"/>
    <w:rsid w:val="007174FD"/>
    <w:rsid w:val="007218F9"/>
    <w:rsid w:val="007257E9"/>
    <w:rsid w:val="00726B76"/>
    <w:rsid w:val="007271C6"/>
    <w:rsid w:val="007347BB"/>
    <w:rsid w:val="00740105"/>
    <w:rsid w:val="007442EB"/>
    <w:rsid w:val="00744B1E"/>
    <w:rsid w:val="007451D6"/>
    <w:rsid w:val="00746F50"/>
    <w:rsid w:val="00756D9C"/>
    <w:rsid w:val="00757BE7"/>
    <w:rsid w:val="007609F4"/>
    <w:rsid w:val="007619BD"/>
    <w:rsid w:val="007624A7"/>
    <w:rsid w:val="007636C8"/>
    <w:rsid w:val="00771C24"/>
    <w:rsid w:val="00777960"/>
    <w:rsid w:val="00781863"/>
    <w:rsid w:val="007820D1"/>
    <w:rsid w:val="00792701"/>
    <w:rsid w:val="007927D3"/>
    <w:rsid w:val="007A139D"/>
    <w:rsid w:val="007A2235"/>
    <w:rsid w:val="007B2549"/>
    <w:rsid w:val="007C10B3"/>
    <w:rsid w:val="007C1DAF"/>
    <w:rsid w:val="007D5365"/>
    <w:rsid w:val="007D5836"/>
    <w:rsid w:val="007F1E7F"/>
    <w:rsid w:val="007F3388"/>
    <w:rsid w:val="007F34A4"/>
    <w:rsid w:val="007F3948"/>
    <w:rsid w:val="007F5CA8"/>
    <w:rsid w:val="00807EBF"/>
    <w:rsid w:val="008100D3"/>
    <w:rsid w:val="0081077D"/>
    <w:rsid w:val="00812880"/>
    <w:rsid w:val="00814BDE"/>
    <w:rsid w:val="00815563"/>
    <w:rsid w:val="00816073"/>
    <w:rsid w:val="0081626C"/>
    <w:rsid w:val="008208FA"/>
    <w:rsid w:val="008240DA"/>
    <w:rsid w:val="00825B23"/>
    <w:rsid w:val="00837B41"/>
    <w:rsid w:val="008409A1"/>
    <w:rsid w:val="008429E5"/>
    <w:rsid w:val="00843957"/>
    <w:rsid w:val="008440B2"/>
    <w:rsid w:val="00850E95"/>
    <w:rsid w:val="0085452D"/>
    <w:rsid w:val="008624F5"/>
    <w:rsid w:val="00863BD4"/>
    <w:rsid w:val="00863E6E"/>
    <w:rsid w:val="00866D2B"/>
    <w:rsid w:val="00867EA4"/>
    <w:rsid w:val="00867F25"/>
    <w:rsid w:val="00871A89"/>
    <w:rsid w:val="00877D36"/>
    <w:rsid w:val="00880C14"/>
    <w:rsid w:val="008836B3"/>
    <w:rsid w:val="008947F8"/>
    <w:rsid w:val="00895E9E"/>
    <w:rsid w:val="00897D88"/>
    <w:rsid w:val="008A0319"/>
    <w:rsid w:val="008A4747"/>
    <w:rsid w:val="008B0658"/>
    <w:rsid w:val="008B0AD5"/>
    <w:rsid w:val="008B0E26"/>
    <w:rsid w:val="008B0E3D"/>
    <w:rsid w:val="008C443A"/>
    <w:rsid w:val="008D1570"/>
    <w:rsid w:val="008D3F67"/>
    <w:rsid w:val="008D43E9"/>
    <w:rsid w:val="008D587E"/>
    <w:rsid w:val="008D7924"/>
    <w:rsid w:val="008E3C0E"/>
    <w:rsid w:val="008E421A"/>
    <w:rsid w:val="008E476B"/>
    <w:rsid w:val="008E7DA2"/>
    <w:rsid w:val="008F0F63"/>
    <w:rsid w:val="00920CEB"/>
    <w:rsid w:val="00920E54"/>
    <w:rsid w:val="009220A8"/>
    <w:rsid w:val="00922A60"/>
    <w:rsid w:val="00924464"/>
    <w:rsid w:val="00927C63"/>
    <w:rsid w:val="00932F50"/>
    <w:rsid w:val="009339CE"/>
    <w:rsid w:val="0093422F"/>
    <w:rsid w:val="00935F7C"/>
    <w:rsid w:val="00943FC9"/>
    <w:rsid w:val="0094637B"/>
    <w:rsid w:val="00946D56"/>
    <w:rsid w:val="00950A0F"/>
    <w:rsid w:val="0095474E"/>
    <w:rsid w:val="00955A78"/>
    <w:rsid w:val="00955DE8"/>
    <w:rsid w:val="00966DA2"/>
    <w:rsid w:val="00966EC5"/>
    <w:rsid w:val="0098694E"/>
    <w:rsid w:val="009908F3"/>
    <w:rsid w:val="009917B6"/>
    <w:rsid w:val="009921B8"/>
    <w:rsid w:val="0099515C"/>
    <w:rsid w:val="009A4F72"/>
    <w:rsid w:val="009A6621"/>
    <w:rsid w:val="009B29AD"/>
    <w:rsid w:val="009B57FB"/>
    <w:rsid w:val="009B5B19"/>
    <w:rsid w:val="009C6C3A"/>
    <w:rsid w:val="009C6E3D"/>
    <w:rsid w:val="009D1B5D"/>
    <w:rsid w:val="009D4984"/>
    <w:rsid w:val="009D6901"/>
    <w:rsid w:val="009D7DD9"/>
    <w:rsid w:val="009E24DC"/>
    <w:rsid w:val="009E7D8C"/>
    <w:rsid w:val="009F4E19"/>
    <w:rsid w:val="009F7AD8"/>
    <w:rsid w:val="00A01194"/>
    <w:rsid w:val="00A02E55"/>
    <w:rsid w:val="00A053E0"/>
    <w:rsid w:val="00A074AD"/>
    <w:rsid w:val="00A07662"/>
    <w:rsid w:val="00A112F5"/>
    <w:rsid w:val="00A131AE"/>
    <w:rsid w:val="00A14422"/>
    <w:rsid w:val="00A1508E"/>
    <w:rsid w:val="00A21B71"/>
    <w:rsid w:val="00A25111"/>
    <w:rsid w:val="00A330C7"/>
    <w:rsid w:val="00A3439E"/>
    <w:rsid w:val="00A37F9E"/>
    <w:rsid w:val="00A40085"/>
    <w:rsid w:val="00A44ACD"/>
    <w:rsid w:val="00A476D8"/>
    <w:rsid w:val="00A47DF6"/>
    <w:rsid w:val="00A51DE2"/>
    <w:rsid w:val="00A53A66"/>
    <w:rsid w:val="00A56048"/>
    <w:rsid w:val="00A60E11"/>
    <w:rsid w:val="00A637D7"/>
    <w:rsid w:val="00A63D35"/>
    <w:rsid w:val="00A67780"/>
    <w:rsid w:val="00A67FE9"/>
    <w:rsid w:val="00A72927"/>
    <w:rsid w:val="00A74CD7"/>
    <w:rsid w:val="00A76F93"/>
    <w:rsid w:val="00A83EC2"/>
    <w:rsid w:val="00A9231C"/>
    <w:rsid w:val="00A923E0"/>
    <w:rsid w:val="00A94332"/>
    <w:rsid w:val="00A9497A"/>
    <w:rsid w:val="00A96022"/>
    <w:rsid w:val="00A9661C"/>
    <w:rsid w:val="00AA1318"/>
    <w:rsid w:val="00AA1584"/>
    <w:rsid w:val="00AA2532"/>
    <w:rsid w:val="00AA31A5"/>
    <w:rsid w:val="00AA702D"/>
    <w:rsid w:val="00AB48FD"/>
    <w:rsid w:val="00AB706B"/>
    <w:rsid w:val="00AB757D"/>
    <w:rsid w:val="00AC615D"/>
    <w:rsid w:val="00AD45A2"/>
    <w:rsid w:val="00AE1F88"/>
    <w:rsid w:val="00AE2008"/>
    <w:rsid w:val="00AE20AD"/>
    <w:rsid w:val="00AE361F"/>
    <w:rsid w:val="00AE5370"/>
    <w:rsid w:val="00AF00AF"/>
    <w:rsid w:val="00AF1A52"/>
    <w:rsid w:val="00AF2310"/>
    <w:rsid w:val="00AF3390"/>
    <w:rsid w:val="00AF6C46"/>
    <w:rsid w:val="00B000D6"/>
    <w:rsid w:val="00B00796"/>
    <w:rsid w:val="00B0508C"/>
    <w:rsid w:val="00B06ED9"/>
    <w:rsid w:val="00B11BFC"/>
    <w:rsid w:val="00B122D3"/>
    <w:rsid w:val="00B151C9"/>
    <w:rsid w:val="00B15DE7"/>
    <w:rsid w:val="00B247A9"/>
    <w:rsid w:val="00B25DDB"/>
    <w:rsid w:val="00B26E76"/>
    <w:rsid w:val="00B27B00"/>
    <w:rsid w:val="00B30368"/>
    <w:rsid w:val="00B40E30"/>
    <w:rsid w:val="00B41B8E"/>
    <w:rsid w:val="00B435B5"/>
    <w:rsid w:val="00B46458"/>
    <w:rsid w:val="00B50544"/>
    <w:rsid w:val="00B531F4"/>
    <w:rsid w:val="00B565D8"/>
    <w:rsid w:val="00B5779A"/>
    <w:rsid w:val="00B63E8A"/>
    <w:rsid w:val="00B64D24"/>
    <w:rsid w:val="00B659E0"/>
    <w:rsid w:val="00B67314"/>
    <w:rsid w:val="00B7147D"/>
    <w:rsid w:val="00B75CFC"/>
    <w:rsid w:val="00B76AB4"/>
    <w:rsid w:val="00B76D51"/>
    <w:rsid w:val="00B813BB"/>
    <w:rsid w:val="00B853F9"/>
    <w:rsid w:val="00B867E0"/>
    <w:rsid w:val="00B87125"/>
    <w:rsid w:val="00B877C9"/>
    <w:rsid w:val="00B92231"/>
    <w:rsid w:val="00B932D0"/>
    <w:rsid w:val="00B93BE0"/>
    <w:rsid w:val="00B96AA5"/>
    <w:rsid w:val="00B97A47"/>
    <w:rsid w:val="00BA2CE6"/>
    <w:rsid w:val="00BA6059"/>
    <w:rsid w:val="00BB018B"/>
    <w:rsid w:val="00BC0BCC"/>
    <w:rsid w:val="00BC288F"/>
    <w:rsid w:val="00BC6481"/>
    <w:rsid w:val="00BC7D66"/>
    <w:rsid w:val="00BD1747"/>
    <w:rsid w:val="00BD1B3B"/>
    <w:rsid w:val="00BD2B06"/>
    <w:rsid w:val="00BD3B53"/>
    <w:rsid w:val="00BD61DB"/>
    <w:rsid w:val="00BE23EB"/>
    <w:rsid w:val="00BE2FFB"/>
    <w:rsid w:val="00BE3E59"/>
    <w:rsid w:val="00BF0B49"/>
    <w:rsid w:val="00BF30E5"/>
    <w:rsid w:val="00BF671C"/>
    <w:rsid w:val="00BF68C7"/>
    <w:rsid w:val="00BF6E41"/>
    <w:rsid w:val="00C00194"/>
    <w:rsid w:val="00C0278E"/>
    <w:rsid w:val="00C0636E"/>
    <w:rsid w:val="00C064F7"/>
    <w:rsid w:val="00C14973"/>
    <w:rsid w:val="00C15C45"/>
    <w:rsid w:val="00C1643D"/>
    <w:rsid w:val="00C17267"/>
    <w:rsid w:val="00C2278D"/>
    <w:rsid w:val="00C22AC7"/>
    <w:rsid w:val="00C23E3E"/>
    <w:rsid w:val="00C261A9"/>
    <w:rsid w:val="00C30ED9"/>
    <w:rsid w:val="00C32061"/>
    <w:rsid w:val="00C35747"/>
    <w:rsid w:val="00C35F93"/>
    <w:rsid w:val="00C36220"/>
    <w:rsid w:val="00C40171"/>
    <w:rsid w:val="00C42793"/>
    <w:rsid w:val="00C46449"/>
    <w:rsid w:val="00C46A99"/>
    <w:rsid w:val="00C47362"/>
    <w:rsid w:val="00C523B6"/>
    <w:rsid w:val="00C5288D"/>
    <w:rsid w:val="00C601ED"/>
    <w:rsid w:val="00C74A17"/>
    <w:rsid w:val="00C7624A"/>
    <w:rsid w:val="00C764D3"/>
    <w:rsid w:val="00C8092F"/>
    <w:rsid w:val="00C80DFF"/>
    <w:rsid w:val="00C8234D"/>
    <w:rsid w:val="00C9368D"/>
    <w:rsid w:val="00C956FF"/>
    <w:rsid w:val="00CA5F78"/>
    <w:rsid w:val="00CB12A8"/>
    <w:rsid w:val="00CB6237"/>
    <w:rsid w:val="00CC61E6"/>
    <w:rsid w:val="00CD1F1C"/>
    <w:rsid w:val="00CD4CE6"/>
    <w:rsid w:val="00CE5A5C"/>
    <w:rsid w:val="00CE7648"/>
    <w:rsid w:val="00CF48B4"/>
    <w:rsid w:val="00D00417"/>
    <w:rsid w:val="00D0109E"/>
    <w:rsid w:val="00D0144C"/>
    <w:rsid w:val="00D05B64"/>
    <w:rsid w:val="00D11360"/>
    <w:rsid w:val="00D1770C"/>
    <w:rsid w:val="00D20531"/>
    <w:rsid w:val="00D246DA"/>
    <w:rsid w:val="00D26029"/>
    <w:rsid w:val="00D313C8"/>
    <w:rsid w:val="00D31AB7"/>
    <w:rsid w:val="00D33346"/>
    <w:rsid w:val="00D4270D"/>
    <w:rsid w:val="00D44163"/>
    <w:rsid w:val="00D50D23"/>
    <w:rsid w:val="00D512BB"/>
    <w:rsid w:val="00D53571"/>
    <w:rsid w:val="00D55E44"/>
    <w:rsid w:val="00D62B85"/>
    <w:rsid w:val="00D64C70"/>
    <w:rsid w:val="00D7068F"/>
    <w:rsid w:val="00D71B6B"/>
    <w:rsid w:val="00D87431"/>
    <w:rsid w:val="00D9370C"/>
    <w:rsid w:val="00D93808"/>
    <w:rsid w:val="00DA2181"/>
    <w:rsid w:val="00DA2C03"/>
    <w:rsid w:val="00DA3B1A"/>
    <w:rsid w:val="00DA3DEF"/>
    <w:rsid w:val="00DA760F"/>
    <w:rsid w:val="00DB5F67"/>
    <w:rsid w:val="00DB6062"/>
    <w:rsid w:val="00DC6078"/>
    <w:rsid w:val="00DC79AD"/>
    <w:rsid w:val="00DD2075"/>
    <w:rsid w:val="00DD507B"/>
    <w:rsid w:val="00DD6682"/>
    <w:rsid w:val="00DD73B4"/>
    <w:rsid w:val="00DE01D4"/>
    <w:rsid w:val="00DE0D6F"/>
    <w:rsid w:val="00DE707F"/>
    <w:rsid w:val="00DF1215"/>
    <w:rsid w:val="00DF2868"/>
    <w:rsid w:val="00DF4E44"/>
    <w:rsid w:val="00DF648A"/>
    <w:rsid w:val="00DF7B22"/>
    <w:rsid w:val="00E005A9"/>
    <w:rsid w:val="00E01058"/>
    <w:rsid w:val="00E0339D"/>
    <w:rsid w:val="00E0544A"/>
    <w:rsid w:val="00E06E99"/>
    <w:rsid w:val="00E10202"/>
    <w:rsid w:val="00E21D0F"/>
    <w:rsid w:val="00E226C1"/>
    <w:rsid w:val="00E33500"/>
    <w:rsid w:val="00E34CDA"/>
    <w:rsid w:val="00E351F6"/>
    <w:rsid w:val="00E457A3"/>
    <w:rsid w:val="00E51CD4"/>
    <w:rsid w:val="00E51EB7"/>
    <w:rsid w:val="00E557A0"/>
    <w:rsid w:val="00E56410"/>
    <w:rsid w:val="00E64D49"/>
    <w:rsid w:val="00E70676"/>
    <w:rsid w:val="00E839CB"/>
    <w:rsid w:val="00E8584E"/>
    <w:rsid w:val="00E956E3"/>
    <w:rsid w:val="00E95AEB"/>
    <w:rsid w:val="00E96F45"/>
    <w:rsid w:val="00EA3629"/>
    <w:rsid w:val="00EA4840"/>
    <w:rsid w:val="00EB09D4"/>
    <w:rsid w:val="00EC5843"/>
    <w:rsid w:val="00EC7CC3"/>
    <w:rsid w:val="00ED2192"/>
    <w:rsid w:val="00ED59B4"/>
    <w:rsid w:val="00ED66DD"/>
    <w:rsid w:val="00ED732C"/>
    <w:rsid w:val="00EE6D1C"/>
    <w:rsid w:val="00EE6E10"/>
    <w:rsid w:val="00EF0A32"/>
    <w:rsid w:val="00EF346B"/>
    <w:rsid w:val="00EF53E6"/>
    <w:rsid w:val="00EF6435"/>
    <w:rsid w:val="00F043C7"/>
    <w:rsid w:val="00F10F6B"/>
    <w:rsid w:val="00F13F14"/>
    <w:rsid w:val="00F20AA4"/>
    <w:rsid w:val="00F23697"/>
    <w:rsid w:val="00F257DD"/>
    <w:rsid w:val="00F258FF"/>
    <w:rsid w:val="00F279B4"/>
    <w:rsid w:val="00F30A8A"/>
    <w:rsid w:val="00F36BB7"/>
    <w:rsid w:val="00F37C3C"/>
    <w:rsid w:val="00F4158C"/>
    <w:rsid w:val="00F41766"/>
    <w:rsid w:val="00F425E4"/>
    <w:rsid w:val="00F5345F"/>
    <w:rsid w:val="00F57AC1"/>
    <w:rsid w:val="00F60FA4"/>
    <w:rsid w:val="00F63C42"/>
    <w:rsid w:val="00F64788"/>
    <w:rsid w:val="00F8217E"/>
    <w:rsid w:val="00F85EC1"/>
    <w:rsid w:val="00F87EAA"/>
    <w:rsid w:val="00F90818"/>
    <w:rsid w:val="00F90D40"/>
    <w:rsid w:val="00F91F9D"/>
    <w:rsid w:val="00F92B25"/>
    <w:rsid w:val="00F96B12"/>
    <w:rsid w:val="00FA318F"/>
    <w:rsid w:val="00FA62D0"/>
    <w:rsid w:val="00FA7047"/>
    <w:rsid w:val="00FA7DB4"/>
    <w:rsid w:val="00FB02DE"/>
    <w:rsid w:val="00FB1405"/>
    <w:rsid w:val="00FB2EE9"/>
    <w:rsid w:val="00FB3809"/>
    <w:rsid w:val="00FB4693"/>
    <w:rsid w:val="00FB6CFB"/>
    <w:rsid w:val="00FB7094"/>
    <w:rsid w:val="00FB76EE"/>
    <w:rsid w:val="00FC1167"/>
    <w:rsid w:val="00FC389B"/>
    <w:rsid w:val="00FC47C6"/>
    <w:rsid w:val="00FC4835"/>
    <w:rsid w:val="00FC4E08"/>
    <w:rsid w:val="00FD3994"/>
    <w:rsid w:val="00FD56E5"/>
    <w:rsid w:val="00FD692F"/>
    <w:rsid w:val="00FD6CAB"/>
    <w:rsid w:val="00FE0A55"/>
    <w:rsid w:val="00FE181B"/>
    <w:rsid w:val="00FE3951"/>
    <w:rsid w:val="00FE50B1"/>
    <w:rsid w:val="00FE6B6C"/>
    <w:rsid w:val="00FF1821"/>
    <w:rsid w:val="00FF2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98A86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97B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9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1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9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10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11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12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70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7" Type="http://schemas.openxmlformats.org/officeDocument/2006/relationships/image" Target="media/image7.sv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oodsje\AppData\Roaming\Microsoft\Templates\Blue%20spheres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54FD4568A343419A977B0E6381C7E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E1E6A2-131D-469B-98E6-E598720321B7}"/>
      </w:docPartPr>
      <w:docPartBody>
        <w:p w:rsidR="00F45028" w:rsidRDefault="00F45028">
          <w:pPr>
            <w:pStyle w:val="54FD4568A343419A977B0E6381C7EBB5"/>
          </w:pPr>
          <w:r w:rsidRPr="007B2549">
            <w:t>Facilitator Name</w:t>
          </w:r>
        </w:p>
      </w:docPartBody>
    </w:docPart>
    <w:docPart>
      <w:docPartPr>
        <w:name w:val="5707ADF9E7E04E2D8160E1BF574D55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6D683-92D7-40AF-AE2E-E08981167822}"/>
      </w:docPartPr>
      <w:docPartBody>
        <w:p w:rsidR="00F45028" w:rsidRDefault="00F45028">
          <w:pPr>
            <w:pStyle w:val="5707ADF9E7E04E2D8160E1BF574D55FE"/>
          </w:pPr>
          <w:r w:rsidRPr="007D4434">
            <w:t>called to order the regular meeting of the</w:t>
          </w:r>
        </w:p>
      </w:docPartBody>
    </w:docPart>
    <w:docPart>
      <w:docPartPr>
        <w:name w:val="FE6DD9BC4A0447BFB2DEF32AA2301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AD9C2F-4B9F-423F-9FB4-F3F6EB3065F4}"/>
      </w:docPartPr>
      <w:docPartBody>
        <w:p w:rsidR="00F45028" w:rsidRDefault="00F45028">
          <w:pPr>
            <w:pStyle w:val="FE6DD9BC4A0447BFB2DEF32AA230159C"/>
          </w:pPr>
          <w:r w:rsidRPr="007B2549">
            <w:t>Organization/Committee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028"/>
    <w:rsid w:val="000070BF"/>
    <w:rsid w:val="0002624A"/>
    <w:rsid w:val="00073C6C"/>
    <w:rsid w:val="000864CD"/>
    <w:rsid w:val="000C2EC6"/>
    <w:rsid w:val="000E47B6"/>
    <w:rsid w:val="00283B1B"/>
    <w:rsid w:val="002C2251"/>
    <w:rsid w:val="00327448"/>
    <w:rsid w:val="00341EE8"/>
    <w:rsid w:val="00383C8E"/>
    <w:rsid w:val="00411394"/>
    <w:rsid w:val="00454426"/>
    <w:rsid w:val="00482991"/>
    <w:rsid w:val="00696B0B"/>
    <w:rsid w:val="006D101C"/>
    <w:rsid w:val="006E022B"/>
    <w:rsid w:val="00741211"/>
    <w:rsid w:val="007A5FDC"/>
    <w:rsid w:val="00973C85"/>
    <w:rsid w:val="00B51C00"/>
    <w:rsid w:val="00B643E7"/>
    <w:rsid w:val="00C14C33"/>
    <w:rsid w:val="00C6004B"/>
    <w:rsid w:val="00C823B0"/>
    <w:rsid w:val="00DE0E8C"/>
    <w:rsid w:val="00E23A35"/>
    <w:rsid w:val="00E55236"/>
    <w:rsid w:val="00ED0C36"/>
    <w:rsid w:val="00F45028"/>
    <w:rsid w:val="00F83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4FD4568A343419A977B0E6381C7EBB5">
    <w:name w:val="54FD4568A343419A977B0E6381C7EBB5"/>
  </w:style>
  <w:style w:type="paragraph" w:customStyle="1" w:styleId="5707ADF9E7E04E2D8160E1BF574D55FE">
    <w:name w:val="5707ADF9E7E04E2D8160E1BF574D55FE"/>
  </w:style>
  <w:style w:type="paragraph" w:customStyle="1" w:styleId="FE6DD9BC4A0447BFB2DEF32AA230159C">
    <w:name w:val="FE6DD9BC4A0447BFB2DEF32AA23015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F4F8534-5480-4123-BF37-4EEC636A826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09a363db-73e0-417f-b499-9d17f67459c2}" enabled="1" method="Standard" siteId="{049e3382-8cdc-477b-9317-951b0468966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Blue spheres agenda.dotx</Template>
  <TotalTime>0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2024-07-08T14:16:00Z</dcterms:created>
  <dcterms:modified xsi:type="dcterms:W3CDTF">2024-07-08T14:16:00Z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