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A0565" w14:textId="77777777" w:rsidR="0061568A" w:rsidRDefault="0061568A" w:rsidP="00320EBA">
      <w:pPr>
        <w:spacing w:before="0" w:after="0"/>
        <w:ind w:left="0"/>
        <w:jc w:val="center"/>
        <w:rPr>
          <w:b/>
          <w:bCs/>
        </w:rPr>
      </w:pPr>
      <w:r>
        <w:rPr>
          <w:b/>
          <w:bCs/>
        </w:rPr>
        <w:t>PENNDEL SWIM LEAGUE</w:t>
      </w:r>
    </w:p>
    <w:p w14:paraId="63BDE08F" w14:textId="77777777" w:rsidR="0061568A" w:rsidRDefault="0061568A" w:rsidP="00320EBA">
      <w:pPr>
        <w:spacing w:before="0" w:after="0"/>
        <w:ind w:left="0"/>
        <w:jc w:val="center"/>
        <w:rPr>
          <w:b/>
          <w:bCs/>
        </w:rPr>
      </w:pPr>
      <w:r>
        <w:rPr>
          <w:b/>
          <w:bCs/>
        </w:rPr>
        <w:t>BOARD OF DIRECTORS MEETING MINUTES</w:t>
      </w:r>
    </w:p>
    <w:p w14:paraId="065CCB3C" w14:textId="40645FAB" w:rsidR="0061568A" w:rsidRDefault="0061568A" w:rsidP="00320EBA">
      <w:pPr>
        <w:spacing w:before="0" w:after="0"/>
        <w:ind w:left="0"/>
      </w:pPr>
      <w:r>
        <w:tab/>
      </w:r>
      <w:r>
        <w:tab/>
      </w:r>
      <w:r>
        <w:tab/>
      </w:r>
      <w:r>
        <w:tab/>
      </w:r>
      <w:r>
        <w:tab/>
      </w:r>
      <w:r>
        <w:tab/>
      </w:r>
      <w:r>
        <w:tab/>
      </w:r>
      <w:r>
        <w:tab/>
      </w:r>
      <w:r>
        <w:tab/>
      </w:r>
      <w:r>
        <w:tab/>
        <w:t xml:space="preserve">    (</w:t>
      </w:r>
      <w:r w:rsidR="00DF648A">
        <w:t>April 8</w:t>
      </w:r>
      <w:r w:rsidR="00E10202">
        <w:t>,</w:t>
      </w:r>
      <w:r w:rsidR="009A4F72">
        <w:t xml:space="preserve"> 202</w:t>
      </w:r>
      <w:r w:rsidR="00B932D0">
        <w:t>4</w:t>
      </w:r>
      <w:r>
        <w:t>)</w:t>
      </w:r>
    </w:p>
    <w:p w14:paraId="30ED64E2" w14:textId="77777777" w:rsidR="0061568A" w:rsidRDefault="0061568A" w:rsidP="00320EBA">
      <w:pPr>
        <w:spacing w:before="0" w:after="0"/>
        <w:ind w:left="0"/>
      </w:pPr>
    </w:p>
    <w:p w14:paraId="1E4412C3" w14:textId="77559E4E" w:rsidR="0061568A" w:rsidRDefault="0061568A" w:rsidP="00F90818">
      <w:pPr>
        <w:spacing w:before="0" w:after="0" w:line="240" w:lineRule="auto"/>
        <w:ind w:left="0"/>
      </w:pPr>
      <w:r>
        <w:rPr>
          <w:u w:val="single"/>
        </w:rPr>
        <w:t>Attendance</w:t>
      </w:r>
      <w:r>
        <w:t xml:space="preserve">:   </w:t>
      </w:r>
      <w:r w:rsidR="00F57AC1">
        <w:t xml:space="preserve">Kelly Burk, </w:t>
      </w:r>
      <w:r>
        <w:t>Ken Burk, Rick Carson</w:t>
      </w:r>
      <w:r w:rsidR="007636C8">
        <w:t xml:space="preserve">, </w:t>
      </w:r>
      <w:r w:rsidR="00E10202">
        <w:t xml:space="preserve">Bruce Cooper, </w:t>
      </w:r>
      <w:r w:rsidR="00114F95" w:rsidRPr="00114F95">
        <w:t>Erik Nelson, Howard Halpern</w:t>
      </w:r>
      <w:r w:rsidR="00114F95">
        <w:t xml:space="preserve">, </w:t>
      </w:r>
      <w:r w:rsidR="00565E73">
        <w:t xml:space="preserve">Fred Polaski, </w:t>
      </w:r>
      <w:r w:rsidR="007636C8">
        <w:t xml:space="preserve">Carl Sandoe, </w:t>
      </w:r>
      <w:r w:rsidR="004C22C4" w:rsidRPr="004C22C4">
        <w:t xml:space="preserve">Kevin </w:t>
      </w:r>
      <w:proofErr w:type="gramStart"/>
      <w:r w:rsidR="004C22C4" w:rsidRPr="004C22C4">
        <w:t>Rizzard</w:t>
      </w:r>
      <w:r w:rsidR="004C22C4">
        <w:t>i</w:t>
      </w:r>
      <w:proofErr w:type="gramEnd"/>
      <w:r w:rsidR="00DF648A">
        <w:t xml:space="preserve"> and Invited Guests Dave Acker, Nace Naumoski and Heather </w:t>
      </w:r>
      <w:r w:rsidR="003733DC">
        <w:t>Wauls (</w:t>
      </w:r>
      <w:r>
        <w:t>All participation By Zoom conference)</w:t>
      </w:r>
    </w:p>
    <w:p w14:paraId="34908274" w14:textId="77777777" w:rsidR="0061568A" w:rsidRPr="0043362F" w:rsidRDefault="0061568A" w:rsidP="00F90818">
      <w:pPr>
        <w:spacing w:before="0" w:after="0" w:line="240" w:lineRule="auto"/>
        <w:ind w:left="0"/>
        <w:rPr>
          <w:sz w:val="16"/>
          <w:szCs w:val="16"/>
        </w:rPr>
      </w:pPr>
    </w:p>
    <w:p w14:paraId="26E97E26" w14:textId="5D903C22" w:rsidR="0061568A" w:rsidRDefault="0061568A" w:rsidP="00F90818">
      <w:pPr>
        <w:spacing w:before="0" w:after="0" w:line="240" w:lineRule="auto"/>
        <w:ind w:left="0"/>
      </w:pPr>
      <w:r>
        <w:t>The meeting was called to order at 6:3</w:t>
      </w:r>
      <w:r w:rsidR="00DF648A">
        <w:t>2</w:t>
      </w:r>
      <w:r w:rsidR="001F50EA">
        <w:t>PM</w:t>
      </w:r>
      <w:r>
        <w:t>.</w:t>
      </w:r>
    </w:p>
    <w:p w14:paraId="669941C2" w14:textId="77777777" w:rsidR="0061568A" w:rsidRPr="0043362F" w:rsidRDefault="0061568A" w:rsidP="00F90818">
      <w:pPr>
        <w:spacing w:before="0" w:after="0" w:line="240" w:lineRule="auto"/>
        <w:ind w:left="0"/>
        <w:rPr>
          <w:sz w:val="16"/>
          <w:szCs w:val="16"/>
        </w:rPr>
      </w:pPr>
    </w:p>
    <w:p w14:paraId="34F1CAEE" w14:textId="67A83769" w:rsidR="0015093D" w:rsidRDefault="0015093D" w:rsidP="0034759C">
      <w:pPr>
        <w:spacing w:before="0" w:after="0"/>
        <w:ind w:left="0"/>
        <w:jc w:val="both"/>
      </w:pPr>
      <w:r>
        <w:rPr>
          <w:u w:val="single"/>
        </w:rPr>
        <w:t>Minutes</w:t>
      </w:r>
      <w:r>
        <w:t xml:space="preserve">:  The </w:t>
      </w:r>
      <w:r w:rsidR="00DF648A">
        <w:t>March</w:t>
      </w:r>
      <w:r w:rsidR="00573D35">
        <w:t xml:space="preserve"> </w:t>
      </w:r>
      <w:r w:rsidR="0045065D">
        <w:t>2024</w:t>
      </w:r>
      <w:r>
        <w:t xml:space="preserve"> Board </w:t>
      </w:r>
      <w:r w:rsidR="00DF648A">
        <w:t>Minutes</w:t>
      </w:r>
      <w:r>
        <w:t xml:space="preserve"> </w:t>
      </w:r>
      <w:r w:rsidR="00DF648A">
        <w:t xml:space="preserve">needed some </w:t>
      </w:r>
      <w:r w:rsidR="003733DC">
        <w:t>rewording;</w:t>
      </w:r>
      <w:r w:rsidR="00DF648A">
        <w:t xml:space="preserve"> the updated minutes will be sent to Board Members to review and approve following the meeting</w:t>
      </w:r>
      <w:r w:rsidR="006A0487">
        <w:t>.</w:t>
      </w:r>
    </w:p>
    <w:p w14:paraId="1546FF2E" w14:textId="1264DFD1" w:rsidR="0061568A" w:rsidRDefault="00A923E0" w:rsidP="0034759C">
      <w:pPr>
        <w:spacing w:before="0" w:after="0"/>
        <w:ind w:left="0"/>
      </w:pPr>
      <w:r w:rsidRPr="0043362F">
        <w:rPr>
          <w:sz w:val="16"/>
          <w:szCs w:val="16"/>
          <w:u w:val="single"/>
        </w:rPr>
        <w:br/>
      </w:r>
      <w:r w:rsidR="0061568A">
        <w:rPr>
          <w:u w:val="single"/>
        </w:rPr>
        <w:t>Finance</w:t>
      </w:r>
      <w:r w:rsidR="0061568A">
        <w:t xml:space="preserve">:   </w:t>
      </w:r>
      <w:r w:rsidR="00DF648A">
        <w:t>No changes to financial reports</w:t>
      </w:r>
      <w:r w:rsidR="0061568A">
        <w:t>.</w:t>
      </w:r>
    </w:p>
    <w:p w14:paraId="575C1AC5" w14:textId="77777777" w:rsidR="00B932D0" w:rsidRPr="0043362F" w:rsidRDefault="00B932D0" w:rsidP="0034759C">
      <w:pPr>
        <w:spacing w:before="0" w:after="0"/>
        <w:ind w:left="0"/>
        <w:rPr>
          <w:sz w:val="16"/>
          <w:szCs w:val="16"/>
          <w:u w:val="single"/>
        </w:rPr>
      </w:pPr>
    </w:p>
    <w:p w14:paraId="056BB9D6" w14:textId="63E1390A" w:rsidR="0045065D" w:rsidRPr="0045065D" w:rsidRDefault="003733DC" w:rsidP="00FE181B">
      <w:pPr>
        <w:spacing w:before="0" w:line="240" w:lineRule="auto"/>
        <w:ind w:left="0" w:right="-540"/>
      </w:pPr>
      <w:r>
        <w:rPr>
          <w:u w:val="single"/>
        </w:rPr>
        <w:t>Rules and By-laws:</w:t>
      </w:r>
      <w:r>
        <w:t xml:space="preserve">  There </w:t>
      </w:r>
      <w:r w:rsidR="00256361">
        <w:t xml:space="preserve">Board discussed some possible updates to the Rules and By-laws.  </w:t>
      </w:r>
      <w:r w:rsidR="009C6E3D">
        <w:br/>
      </w:r>
      <w:r w:rsidR="009C6E3D">
        <w:br/>
      </w:r>
      <w:r w:rsidR="00B932D0">
        <w:rPr>
          <w:u w:val="single"/>
        </w:rPr>
        <w:t>Commissioners Report</w:t>
      </w:r>
      <w:r w:rsidR="00B93BE0">
        <w:rPr>
          <w:u w:val="single"/>
        </w:rPr>
        <w:t>:</w:t>
      </w:r>
      <w:r w:rsidR="00B93BE0">
        <w:t xml:space="preserve"> </w:t>
      </w:r>
      <w:r w:rsidR="0045065D">
        <w:t>No information to report.</w:t>
      </w:r>
      <w:r w:rsidR="0045065D">
        <w:br/>
      </w:r>
      <w:r w:rsidR="0045065D">
        <w:br/>
      </w:r>
      <w:r w:rsidR="00573D35">
        <w:rPr>
          <w:u w:val="single"/>
        </w:rPr>
        <w:t>Open</w:t>
      </w:r>
      <w:r w:rsidR="0045065D">
        <w:rPr>
          <w:u w:val="single"/>
        </w:rPr>
        <w:t xml:space="preserve"> Board</w:t>
      </w:r>
      <w:r w:rsidR="00573D35">
        <w:rPr>
          <w:u w:val="single"/>
        </w:rPr>
        <w:t xml:space="preserve"> Positions and Election</w:t>
      </w:r>
      <w:r w:rsidR="0045065D">
        <w:rPr>
          <w:u w:val="single"/>
        </w:rPr>
        <w:t xml:space="preserve">: </w:t>
      </w:r>
      <w:r w:rsidR="0045065D">
        <w:t xml:space="preserve">The Board </w:t>
      </w:r>
      <w:r w:rsidR="00FB02DE">
        <w:t>welcomed the newly elected members as well as those who are welcomed to participate even if not elected.  The Board discussed a possible modification to the By-Laws to address elections.</w:t>
      </w:r>
    </w:p>
    <w:p w14:paraId="21BC8D5A" w14:textId="043C2CA8" w:rsidR="00F13F14" w:rsidRDefault="003733DC" w:rsidP="00FE181B">
      <w:pPr>
        <w:spacing w:before="0" w:line="240" w:lineRule="auto"/>
        <w:ind w:left="0" w:right="-540"/>
      </w:pPr>
      <w:r>
        <w:rPr>
          <w:u w:val="single"/>
        </w:rPr>
        <w:t>Spring League Meeting</w:t>
      </w:r>
      <w:r w:rsidR="007927D3">
        <w:t>:</w:t>
      </w:r>
      <w:r w:rsidR="00FB02DE">
        <w:t xml:space="preserve"> The Board discussed </w:t>
      </w:r>
      <w:r w:rsidR="001F50EA">
        <w:t xml:space="preserve">the agenda and items to be covered in the Spring League Meeting.  The suggestion was to use Google Slides so each contributor could edit their own content.  The slides will be shared with members who registered to attend prior to the meeting.  Anyone who </w:t>
      </w:r>
      <w:proofErr w:type="gramStart"/>
      <w:r w:rsidR="001F50EA">
        <w:t>wanted</w:t>
      </w:r>
      <w:proofErr w:type="gramEnd"/>
      <w:r w:rsidR="001F50EA">
        <w:t xml:space="preserve"> to receive the meeting information as well as the draft slides should be sure to register on the league website.</w:t>
      </w:r>
    </w:p>
    <w:p w14:paraId="56BD1A6C" w14:textId="402EE4B2" w:rsidR="005D797B" w:rsidRPr="0061568A" w:rsidRDefault="00B93BE0" w:rsidP="001F50EA">
      <w:pPr>
        <w:spacing w:before="0" w:line="240" w:lineRule="auto"/>
        <w:ind w:left="0" w:right="-540"/>
      </w:pPr>
      <w:r>
        <w:br/>
      </w:r>
      <w:r w:rsidR="0061568A">
        <w:t xml:space="preserve">The meeting was adjourned at </w:t>
      </w:r>
      <w:r w:rsidR="001F50EA">
        <w:t>7</w:t>
      </w:r>
      <w:r w:rsidR="0061568A">
        <w:t>:</w:t>
      </w:r>
      <w:r w:rsidR="001F50EA">
        <w:t>38</w:t>
      </w:r>
      <w:r w:rsidR="006330CB">
        <w:t>PM</w:t>
      </w:r>
      <w:r w:rsidR="0061568A">
        <w:t xml:space="preserve">.  </w:t>
      </w:r>
      <w:r w:rsidR="007927D3">
        <w:br/>
      </w:r>
      <w:r w:rsidR="0061568A">
        <w:t xml:space="preserve">Respectfully submitted, </w:t>
      </w:r>
      <w:r w:rsidR="0064133D">
        <w:t>Bruce Cooper</w:t>
      </w:r>
      <w:r w:rsidR="0061568A">
        <w:t xml:space="preserve"> </w:t>
      </w:r>
    </w:p>
    <w:sectPr w:rsidR="005D797B" w:rsidRPr="0061568A" w:rsidSect="007F3388">
      <w:headerReference w:type="default" r:id="rId12"/>
      <w:pgSz w:w="12240" w:h="15840" w:code="1"/>
      <w:pgMar w:top="3675" w:right="1080" w:bottom="720" w:left="1620" w:header="63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4F4E9" w14:textId="77777777" w:rsidR="00DD507B" w:rsidRDefault="00DD507B" w:rsidP="001E7D29">
      <w:pPr>
        <w:spacing w:after="0" w:line="240" w:lineRule="auto"/>
      </w:pPr>
      <w:r>
        <w:separator/>
      </w:r>
    </w:p>
  </w:endnote>
  <w:endnote w:type="continuationSeparator" w:id="0">
    <w:p w14:paraId="33975E50" w14:textId="77777777" w:rsidR="00DD507B" w:rsidRDefault="00DD507B"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C36D1" w14:textId="77777777" w:rsidR="00DD507B" w:rsidRDefault="00DD507B" w:rsidP="001E7D29">
      <w:pPr>
        <w:spacing w:after="0" w:line="240" w:lineRule="auto"/>
      </w:pPr>
      <w:r>
        <w:separator/>
      </w:r>
    </w:p>
  </w:footnote>
  <w:footnote w:type="continuationSeparator" w:id="0">
    <w:p w14:paraId="58FEC4E0" w14:textId="77777777" w:rsidR="00DD507B" w:rsidRDefault="00DD507B"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D20F6" w14:textId="3D7F8A89" w:rsidR="00066754" w:rsidRDefault="00054D06" w:rsidP="00837B41">
    <w:pPr>
      <w:pStyle w:val="Header"/>
      <w:ind w:left="90"/>
      <w:rPr>
        <w:noProof/>
      </w:rPr>
    </w:pPr>
    <w:r>
      <w:rPr>
        <w:noProof/>
      </w:rPr>
      <w:drawing>
        <wp:inline distT="0" distB="0" distL="0" distR="0" wp14:anchorId="60F27D3D" wp14:editId="75D97F06">
          <wp:extent cx="1136813" cy="933450"/>
          <wp:effectExtent l="0" t="0" r="635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stretch>
                    <a:fillRect/>
                  </a:stretch>
                </pic:blipFill>
                <pic:spPr>
                  <a:xfrm>
                    <a:off x="0" y="0"/>
                    <a:ext cx="1144228" cy="939539"/>
                  </a:xfrm>
                  <a:prstGeom prst="rect">
                    <a:avLst/>
                  </a:prstGeom>
                </pic:spPr>
              </pic:pic>
            </a:graphicData>
          </a:graphic>
        </wp:inline>
      </w:drawing>
    </w:r>
    <w:r w:rsidR="00FE3951">
      <w:rPr>
        <w:noProof/>
      </w:rPr>
      <mc:AlternateContent>
        <mc:Choice Requires="wpg">
          <w:drawing>
            <wp:anchor distT="0" distB="0" distL="114300" distR="114300" simplePos="0" relativeHeight="251661312" behindDoc="1" locked="0" layoutInCell="1" allowOverlap="1" wp14:anchorId="5261F3A8" wp14:editId="6F0C5F35">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551D199" id="Group 3" o:spid="_x0000_s1026" alt="&quot;&quot;"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14:paraId="7162D630" w14:textId="77777777" w:rsidTr="00015440">
      <w:trPr>
        <w:jc w:val="right"/>
      </w:trPr>
      <w:tc>
        <w:tcPr>
          <w:tcW w:w="432" w:type="dxa"/>
          <w:vAlign w:val="bottom"/>
        </w:tcPr>
        <w:p w14:paraId="1BE658C8" w14:textId="77777777" w:rsidR="00066754" w:rsidRPr="00812880" w:rsidRDefault="00066754" w:rsidP="00812880">
          <w:pPr>
            <w:pStyle w:val="Header"/>
          </w:pPr>
          <w:r w:rsidRPr="00812880">
            <w:rPr>
              <w:noProof/>
            </w:rPr>
            <w:drawing>
              <wp:inline distT="0" distB="0" distL="0" distR="0" wp14:anchorId="60E5DBC1" wp14:editId="6D2C759E">
                <wp:extent cx="137160" cy="137160"/>
                <wp:effectExtent l="0" t="0" r="0" b="0"/>
                <wp:docPr id="86" name="Graphic 8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6EE8BB35" w14:textId="6270D866" w:rsidR="00066754" w:rsidRPr="00CF48B4" w:rsidRDefault="00000000" w:rsidP="00812880">
          <w:pPr>
            <w:pStyle w:val="Header"/>
            <w:rPr>
              <w:sz w:val="24"/>
              <w:szCs w:val="36"/>
            </w:rPr>
          </w:pPr>
          <w:sdt>
            <w:sdtPr>
              <w:rPr>
                <w:rStyle w:val="Strong"/>
                <w:sz w:val="24"/>
                <w:szCs w:val="36"/>
              </w:rPr>
              <w:id w:val="114646412"/>
              <w:placeholder>
                <w:docPart w:val="54FD4568A343419A977B0E6381C7EBB5"/>
              </w:placeholder>
              <w:temporary/>
              <w:showingPlcHdr/>
              <w15:appearance w15:val="hidden"/>
            </w:sdtPr>
            <w:sdtContent>
              <w:r w:rsidR="00AF1A52" w:rsidRPr="00CF48B4">
                <w:rPr>
                  <w:rStyle w:val="Strong"/>
                  <w:sz w:val="24"/>
                  <w:szCs w:val="36"/>
                </w:rPr>
                <w:t>Location:</w:t>
              </w:r>
            </w:sdtContent>
          </w:sdt>
          <w:r w:rsidR="00066754" w:rsidRPr="00CF48B4">
            <w:rPr>
              <w:sz w:val="24"/>
              <w:szCs w:val="36"/>
            </w:rPr>
            <w:t xml:space="preserve"> </w:t>
          </w:r>
          <w:r w:rsidR="00777960" w:rsidRPr="00CF48B4">
            <w:rPr>
              <w:sz w:val="24"/>
              <w:szCs w:val="36"/>
            </w:rPr>
            <w:t>Virtually via Zoom</w:t>
          </w:r>
        </w:p>
      </w:tc>
    </w:tr>
    <w:tr w:rsidR="00066754" w:rsidRPr="00812880" w14:paraId="619ECDD5" w14:textId="77777777" w:rsidTr="00015440">
      <w:trPr>
        <w:jc w:val="right"/>
      </w:trPr>
      <w:tc>
        <w:tcPr>
          <w:tcW w:w="432" w:type="dxa"/>
          <w:vAlign w:val="bottom"/>
        </w:tcPr>
        <w:p w14:paraId="77BFEC0A" w14:textId="77777777" w:rsidR="00066754" w:rsidRPr="00812880" w:rsidRDefault="00066754" w:rsidP="00812880">
          <w:pPr>
            <w:pStyle w:val="Header"/>
          </w:pPr>
          <w:r w:rsidRPr="00812880">
            <w:rPr>
              <w:noProof/>
            </w:rPr>
            <w:drawing>
              <wp:inline distT="0" distB="0" distL="0" distR="0" wp14:anchorId="5DA92DED" wp14:editId="3E53BCEE">
                <wp:extent cx="137160" cy="137160"/>
                <wp:effectExtent l="0" t="0" r="0" b="0"/>
                <wp:docPr id="87" name="Graphic 87"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8CF3E89" w14:textId="4502D2E7" w:rsidR="00066754" w:rsidRPr="00CF48B4" w:rsidRDefault="00000000" w:rsidP="00812880">
          <w:pPr>
            <w:pStyle w:val="Header"/>
            <w:rPr>
              <w:sz w:val="24"/>
              <w:szCs w:val="36"/>
            </w:rPr>
          </w:pPr>
          <w:sdt>
            <w:sdtPr>
              <w:rPr>
                <w:rStyle w:val="Strong"/>
                <w:sz w:val="24"/>
                <w:szCs w:val="36"/>
              </w:rPr>
              <w:id w:val="-720747057"/>
              <w:placeholder>
                <w:docPart w:val="5707ADF9E7E04E2D8160E1BF574D55FE"/>
              </w:placeholder>
              <w:temporary/>
              <w:showingPlcHdr/>
              <w15:appearance w15:val="hidden"/>
            </w:sdtPr>
            <w:sdtContent>
              <w:r w:rsidR="00AF1A52" w:rsidRPr="00CF48B4">
                <w:rPr>
                  <w:rStyle w:val="Strong"/>
                  <w:sz w:val="24"/>
                  <w:szCs w:val="36"/>
                </w:rPr>
                <w:t>Date:</w:t>
              </w:r>
            </w:sdtContent>
          </w:sdt>
          <w:r w:rsidR="00066754" w:rsidRPr="00CF48B4">
            <w:rPr>
              <w:sz w:val="24"/>
              <w:szCs w:val="36"/>
            </w:rPr>
            <w:t xml:space="preserve"> </w:t>
          </w:r>
          <w:r w:rsidR="00DF648A">
            <w:rPr>
              <w:sz w:val="24"/>
              <w:szCs w:val="36"/>
            </w:rPr>
            <w:t>April 8</w:t>
          </w:r>
          <w:r w:rsidR="00B932D0">
            <w:rPr>
              <w:sz w:val="24"/>
              <w:szCs w:val="36"/>
            </w:rPr>
            <w:t>. 2024</w:t>
          </w:r>
        </w:p>
      </w:tc>
    </w:tr>
    <w:tr w:rsidR="00066754" w:rsidRPr="00812880" w14:paraId="2A41DBE6" w14:textId="77777777" w:rsidTr="00015440">
      <w:trPr>
        <w:jc w:val="right"/>
      </w:trPr>
      <w:tc>
        <w:tcPr>
          <w:tcW w:w="432" w:type="dxa"/>
          <w:vAlign w:val="bottom"/>
        </w:tcPr>
        <w:p w14:paraId="244B49D5" w14:textId="77777777" w:rsidR="00066754" w:rsidRPr="00812880" w:rsidRDefault="00066754" w:rsidP="00812880">
          <w:pPr>
            <w:pStyle w:val="Header"/>
          </w:pPr>
          <w:r w:rsidRPr="00812880">
            <w:rPr>
              <w:noProof/>
            </w:rPr>
            <w:drawing>
              <wp:inline distT="0" distB="0" distL="0" distR="0" wp14:anchorId="2D83DC84" wp14:editId="36AF7691">
                <wp:extent cx="137160" cy="137160"/>
                <wp:effectExtent l="0" t="0" r="0" b="0"/>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75C47F8" w14:textId="2CFB47DA" w:rsidR="00066754" w:rsidRPr="00CF48B4" w:rsidRDefault="00000000" w:rsidP="00812880">
          <w:pPr>
            <w:pStyle w:val="Header"/>
            <w:rPr>
              <w:sz w:val="24"/>
              <w:szCs w:val="36"/>
            </w:rPr>
          </w:pPr>
          <w:sdt>
            <w:sdtPr>
              <w:rPr>
                <w:rStyle w:val="Strong"/>
                <w:sz w:val="24"/>
                <w:szCs w:val="36"/>
              </w:rPr>
              <w:id w:val="-636263335"/>
              <w:placeholder>
                <w:docPart w:val="FE6DD9BC4A0447BFB2DEF32AA230159C"/>
              </w:placeholder>
              <w:temporary/>
              <w:showingPlcHdr/>
              <w15:appearance w15:val="hidden"/>
            </w:sdtPr>
            <w:sdtContent>
              <w:r w:rsidR="00AF1A52" w:rsidRPr="00CF48B4">
                <w:rPr>
                  <w:rStyle w:val="Strong"/>
                  <w:sz w:val="24"/>
                  <w:szCs w:val="36"/>
                </w:rPr>
                <w:t>Time:</w:t>
              </w:r>
            </w:sdtContent>
          </w:sdt>
          <w:r w:rsidR="007B2549" w:rsidRPr="00CF48B4">
            <w:rPr>
              <w:sz w:val="24"/>
              <w:szCs w:val="36"/>
            </w:rPr>
            <w:t xml:space="preserve"> </w:t>
          </w:r>
          <w:r w:rsidR="00777960" w:rsidRPr="00CF48B4">
            <w:rPr>
              <w:sz w:val="24"/>
              <w:szCs w:val="36"/>
            </w:rPr>
            <w:t>6:30pm</w:t>
          </w:r>
        </w:p>
      </w:tc>
    </w:tr>
  </w:tbl>
  <w:p w14:paraId="3B9DC220"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2D263B68"/>
    <w:multiLevelType w:val="hybridMultilevel"/>
    <w:tmpl w:val="65F0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856772"/>
    <w:multiLevelType w:val="multilevel"/>
    <w:tmpl w:val="4E88364C"/>
    <w:lvl w:ilvl="0">
      <w:start w:val="1"/>
      <w:numFmt w:val="upperRoman"/>
      <w:pStyle w:val="ListNumber"/>
      <w:lvlText w:val="%1."/>
      <w:lvlJc w:val="right"/>
      <w:pPr>
        <w:ind w:left="3053" w:hanging="173"/>
      </w:pPr>
      <w:rPr>
        <w:rFonts w:asciiTheme="minorHAnsi" w:hAnsiTheme="minorHAnsi" w:hint="default"/>
        <w:b/>
        <w:i w:val="0"/>
        <w:sz w:val="24"/>
      </w:rPr>
    </w:lvl>
    <w:lvl w:ilvl="1">
      <w:start w:val="1"/>
      <w:numFmt w:val="lowerLetter"/>
      <w:pStyle w:val="ListNumber2"/>
      <w:lvlText w:val="%2)"/>
      <w:lvlJc w:val="left"/>
      <w:pPr>
        <w:ind w:left="3600" w:hanging="588"/>
      </w:pPr>
      <w:rPr>
        <w:rFonts w:asciiTheme="minorHAnsi" w:hAnsiTheme="minorHAnsi" w:hint="default"/>
        <w:b w:val="0"/>
        <w:i w:val="0"/>
        <w:sz w:val="24"/>
      </w:rPr>
    </w:lvl>
    <w:lvl w:ilvl="2">
      <w:start w:val="1"/>
      <w:numFmt w:val="lowerRoman"/>
      <w:lvlText w:val="%3)"/>
      <w:lvlJc w:val="left"/>
      <w:pPr>
        <w:ind w:left="3960" w:hanging="588"/>
      </w:pPr>
      <w:rPr>
        <w:rFonts w:hint="default"/>
      </w:rPr>
    </w:lvl>
    <w:lvl w:ilvl="3">
      <w:start w:val="1"/>
      <w:numFmt w:val="decimal"/>
      <w:lvlText w:val="(%4)"/>
      <w:lvlJc w:val="left"/>
      <w:pPr>
        <w:ind w:left="4320" w:hanging="588"/>
      </w:pPr>
      <w:rPr>
        <w:rFonts w:hint="default"/>
      </w:rPr>
    </w:lvl>
    <w:lvl w:ilvl="4">
      <w:start w:val="1"/>
      <w:numFmt w:val="lowerLetter"/>
      <w:lvlText w:val="(%5)"/>
      <w:lvlJc w:val="left"/>
      <w:pPr>
        <w:ind w:left="4680" w:hanging="588"/>
      </w:pPr>
      <w:rPr>
        <w:rFonts w:hint="default"/>
      </w:rPr>
    </w:lvl>
    <w:lvl w:ilvl="5">
      <w:start w:val="1"/>
      <w:numFmt w:val="lowerRoman"/>
      <w:lvlText w:val="(%6)"/>
      <w:lvlJc w:val="left"/>
      <w:pPr>
        <w:ind w:left="5040" w:hanging="588"/>
      </w:pPr>
      <w:rPr>
        <w:rFonts w:hint="default"/>
      </w:rPr>
    </w:lvl>
    <w:lvl w:ilvl="6">
      <w:start w:val="1"/>
      <w:numFmt w:val="decimal"/>
      <w:lvlText w:val="%7."/>
      <w:lvlJc w:val="left"/>
      <w:pPr>
        <w:ind w:left="5400" w:hanging="588"/>
      </w:pPr>
      <w:rPr>
        <w:rFonts w:hint="default"/>
      </w:rPr>
    </w:lvl>
    <w:lvl w:ilvl="7">
      <w:start w:val="1"/>
      <w:numFmt w:val="lowerLetter"/>
      <w:lvlText w:val="%8."/>
      <w:lvlJc w:val="left"/>
      <w:pPr>
        <w:ind w:left="5760" w:hanging="588"/>
      </w:pPr>
      <w:rPr>
        <w:rFonts w:hint="default"/>
      </w:rPr>
    </w:lvl>
    <w:lvl w:ilvl="8">
      <w:start w:val="1"/>
      <w:numFmt w:val="lowerRoman"/>
      <w:lvlText w:val="%9."/>
      <w:lvlJc w:val="left"/>
      <w:pPr>
        <w:ind w:left="6120" w:hanging="588"/>
      </w:pPr>
      <w:rPr>
        <w:rFonts w:hint="default"/>
      </w:rPr>
    </w:lvl>
  </w:abstractNum>
  <w:abstractNum w:abstractNumId="1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445342889">
    <w:abstractNumId w:val="7"/>
  </w:num>
  <w:num w:numId="2" w16cid:durableId="668948333">
    <w:abstractNumId w:val="6"/>
  </w:num>
  <w:num w:numId="3" w16cid:durableId="1221016540">
    <w:abstractNumId w:val="5"/>
  </w:num>
  <w:num w:numId="4" w16cid:durableId="993409641">
    <w:abstractNumId w:val="4"/>
  </w:num>
  <w:num w:numId="5" w16cid:durableId="1823541427">
    <w:abstractNumId w:val="3"/>
  </w:num>
  <w:num w:numId="6" w16cid:durableId="1507749584">
    <w:abstractNumId w:val="2"/>
  </w:num>
  <w:num w:numId="7" w16cid:durableId="1358972120">
    <w:abstractNumId w:val="1"/>
  </w:num>
  <w:num w:numId="8" w16cid:durableId="589243222">
    <w:abstractNumId w:val="0"/>
  </w:num>
  <w:num w:numId="9" w16cid:durableId="1647969913">
    <w:abstractNumId w:val="10"/>
  </w:num>
  <w:num w:numId="10" w16cid:durableId="171922884">
    <w:abstractNumId w:val="9"/>
  </w:num>
  <w:num w:numId="11" w16cid:durableId="229392396">
    <w:abstractNumId w:val="11"/>
  </w:num>
  <w:num w:numId="12" w16cid:durableId="412090562">
    <w:abstractNumId w:val="12"/>
  </w:num>
  <w:num w:numId="13" w16cid:durableId="25894765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960"/>
    <w:rsid w:val="00003FFC"/>
    <w:rsid w:val="0000418E"/>
    <w:rsid w:val="00005798"/>
    <w:rsid w:val="00015440"/>
    <w:rsid w:val="00016839"/>
    <w:rsid w:val="0002044A"/>
    <w:rsid w:val="000221E5"/>
    <w:rsid w:val="00023C10"/>
    <w:rsid w:val="000264EF"/>
    <w:rsid w:val="00036D32"/>
    <w:rsid w:val="00042360"/>
    <w:rsid w:val="00042FB3"/>
    <w:rsid w:val="00052C83"/>
    <w:rsid w:val="00053142"/>
    <w:rsid w:val="00054D06"/>
    <w:rsid w:val="00055973"/>
    <w:rsid w:val="000562CF"/>
    <w:rsid w:val="00057671"/>
    <w:rsid w:val="000578AA"/>
    <w:rsid w:val="00060CFD"/>
    <w:rsid w:val="00066754"/>
    <w:rsid w:val="00073380"/>
    <w:rsid w:val="0008405F"/>
    <w:rsid w:val="00084752"/>
    <w:rsid w:val="00086540"/>
    <w:rsid w:val="00086B37"/>
    <w:rsid w:val="0008703F"/>
    <w:rsid w:val="0009383D"/>
    <w:rsid w:val="000A1385"/>
    <w:rsid w:val="000A2384"/>
    <w:rsid w:val="000A324B"/>
    <w:rsid w:val="000A49E0"/>
    <w:rsid w:val="000A7B35"/>
    <w:rsid w:val="000B0A5B"/>
    <w:rsid w:val="000C5222"/>
    <w:rsid w:val="000D445D"/>
    <w:rsid w:val="000D479D"/>
    <w:rsid w:val="000F29B3"/>
    <w:rsid w:val="000F4987"/>
    <w:rsid w:val="000F65EC"/>
    <w:rsid w:val="001012EF"/>
    <w:rsid w:val="00103670"/>
    <w:rsid w:val="0011065C"/>
    <w:rsid w:val="001110C9"/>
    <w:rsid w:val="0011342A"/>
    <w:rsid w:val="00114F95"/>
    <w:rsid w:val="0011573E"/>
    <w:rsid w:val="001205E0"/>
    <w:rsid w:val="0012111E"/>
    <w:rsid w:val="00122BB3"/>
    <w:rsid w:val="00123BA6"/>
    <w:rsid w:val="001252EC"/>
    <w:rsid w:val="0012634B"/>
    <w:rsid w:val="001269DE"/>
    <w:rsid w:val="001324E4"/>
    <w:rsid w:val="00134A8E"/>
    <w:rsid w:val="00140DAE"/>
    <w:rsid w:val="001410BB"/>
    <w:rsid w:val="00145280"/>
    <w:rsid w:val="001473FB"/>
    <w:rsid w:val="0015093D"/>
    <w:rsid w:val="0015180F"/>
    <w:rsid w:val="001527F6"/>
    <w:rsid w:val="001566B3"/>
    <w:rsid w:val="00157CD2"/>
    <w:rsid w:val="001626DC"/>
    <w:rsid w:val="00164248"/>
    <w:rsid w:val="001662AF"/>
    <w:rsid w:val="001672A0"/>
    <w:rsid w:val="00170030"/>
    <w:rsid w:val="001746FC"/>
    <w:rsid w:val="00177441"/>
    <w:rsid w:val="0018421C"/>
    <w:rsid w:val="00184D56"/>
    <w:rsid w:val="00187CF0"/>
    <w:rsid w:val="00193653"/>
    <w:rsid w:val="00193759"/>
    <w:rsid w:val="00194282"/>
    <w:rsid w:val="0019449D"/>
    <w:rsid w:val="00196AE0"/>
    <w:rsid w:val="001B01E6"/>
    <w:rsid w:val="001C1ADF"/>
    <w:rsid w:val="001C2B74"/>
    <w:rsid w:val="001C329C"/>
    <w:rsid w:val="001C3888"/>
    <w:rsid w:val="001C4E62"/>
    <w:rsid w:val="001D15D7"/>
    <w:rsid w:val="001D2BF6"/>
    <w:rsid w:val="001E05E5"/>
    <w:rsid w:val="001E175D"/>
    <w:rsid w:val="001E286F"/>
    <w:rsid w:val="001E7D29"/>
    <w:rsid w:val="001F50EA"/>
    <w:rsid w:val="00204647"/>
    <w:rsid w:val="002178FB"/>
    <w:rsid w:val="0022074A"/>
    <w:rsid w:val="00222CAD"/>
    <w:rsid w:val="00227312"/>
    <w:rsid w:val="002278D6"/>
    <w:rsid w:val="00231E2C"/>
    <w:rsid w:val="00235F27"/>
    <w:rsid w:val="002404F5"/>
    <w:rsid w:val="00245081"/>
    <w:rsid w:val="00246064"/>
    <w:rsid w:val="002515BE"/>
    <w:rsid w:val="00256361"/>
    <w:rsid w:val="00270D66"/>
    <w:rsid w:val="00275260"/>
    <w:rsid w:val="00276FA1"/>
    <w:rsid w:val="00285B87"/>
    <w:rsid w:val="00291B4A"/>
    <w:rsid w:val="0029642C"/>
    <w:rsid w:val="002A1064"/>
    <w:rsid w:val="002A1581"/>
    <w:rsid w:val="002A6841"/>
    <w:rsid w:val="002B0049"/>
    <w:rsid w:val="002C3D7E"/>
    <w:rsid w:val="002C76B6"/>
    <w:rsid w:val="002D3582"/>
    <w:rsid w:val="002D64B4"/>
    <w:rsid w:val="002E23DD"/>
    <w:rsid w:val="002E4D60"/>
    <w:rsid w:val="002E4F42"/>
    <w:rsid w:val="002E7F3B"/>
    <w:rsid w:val="00305DE1"/>
    <w:rsid w:val="00310FDF"/>
    <w:rsid w:val="00311650"/>
    <w:rsid w:val="00320EBA"/>
    <w:rsid w:val="0032131A"/>
    <w:rsid w:val="003310BF"/>
    <w:rsid w:val="00333DF8"/>
    <w:rsid w:val="003346C4"/>
    <w:rsid w:val="00336E69"/>
    <w:rsid w:val="003448DB"/>
    <w:rsid w:val="0034759C"/>
    <w:rsid w:val="00347AC0"/>
    <w:rsid w:val="00352B99"/>
    <w:rsid w:val="00353859"/>
    <w:rsid w:val="00354C22"/>
    <w:rsid w:val="00355A39"/>
    <w:rsid w:val="00357641"/>
    <w:rsid w:val="00360B6E"/>
    <w:rsid w:val="00361DEE"/>
    <w:rsid w:val="0036221C"/>
    <w:rsid w:val="003626F9"/>
    <w:rsid w:val="00364679"/>
    <w:rsid w:val="0036721F"/>
    <w:rsid w:val="00372979"/>
    <w:rsid w:val="003733DC"/>
    <w:rsid w:val="003739C7"/>
    <w:rsid w:val="00374F15"/>
    <w:rsid w:val="003867F2"/>
    <w:rsid w:val="00387165"/>
    <w:rsid w:val="00390950"/>
    <w:rsid w:val="00390FBA"/>
    <w:rsid w:val="003928E8"/>
    <w:rsid w:val="00394EF4"/>
    <w:rsid w:val="00397447"/>
    <w:rsid w:val="003A17E7"/>
    <w:rsid w:val="003A332B"/>
    <w:rsid w:val="003B0C75"/>
    <w:rsid w:val="003B25EA"/>
    <w:rsid w:val="003B4D66"/>
    <w:rsid w:val="003B52D8"/>
    <w:rsid w:val="003C0375"/>
    <w:rsid w:val="003C4CE9"/>
    <w:rsid w:val="003D0D4C"/>
    <w:rsid w:val="003D401E"/>
    <w:rsid w:val="003E5EB5"/>
    <w:rsid w:val="003E6929"/>
    <w:rsid w:val="003E6ED9"/>
    <w:rsid w:val="003E73BD"/>
    <w:rsid w:val="003F35B7"/>
    <w:rsid w:val="003F777D"/>
    <w:rsid w:val="00400662"/>
    <w:rsid w:val="00410612"/>
    <w:rsid w:val="00410B75"/>
    <w:rsid w:val="004112B8"/>
    <w:rsid w:val="00411F8B"/>
    <w:rsid w:val="00413388"/>
    <w:rsid w:val="00414736"/>
    <w:rsid w:val="004203B0"/>
    <w:rsid w:val="00421A25"/>
    <w:rsid w:val="004230D9"/>
    <w:rsid w:val="00425C7F"/>
    <w:rsid w:val="0043126D"/>
    <w:rsid w:val="0043362F"/>
    <w:rsid w:val="004356A5"/>
    <w:rsid w:val="004470BC"/>
    <w:rsid w:val="0045065D"/>
    <w:rsid w:val="00450670"/>
    <w:rsid w:val="00450C62"/>
    <w:rsid w:val="00453A5C"/>
    <w:rsid w:val="004724BD"/>
    <w:rsid w:val="00475251"/>
    <w:rsid w:val="00477352"/>
    <w:rsid w:val="00480159"/>
    <w:rsid w:val="0048032B"/>
    <w:rsid w:val="0048124E"/>
    <w:rsid w:val="0048468A"/>
    <w:rsid w:val="0048479A"/>
    <w:rsid w:val="004847D6"/>
    <w:rsid w:val="00491C23"/>
    <w:rsid w:val="00494A30"/>
    <w:rsid w:val="004A124E"/>
    <w:rsid w:val="004A5F77"/>
    <w:rsid w:val="004B324A"/>
    <w:rsid w:val="004B5C09"/>
    <w:rsid w:val="004C2041"/>
    <w:rsid w:val="004C22C4"/>
    <w:rsid w:val="004C2761"/>
    <w:rsid w:val="004C460F"/>
    <w:rsid w:val="004C60C8"/>
    <w:rsid w:val="004C66E1"/>
    <w:rsid w:val="004C7101"/>
    <w:rsid w:val="004D24AD"/>
    <w:rsid w:val="004D3A64"/>
    <w:rsid w:val="004D4FB7"/>
    <w:rsid w:val="004E227E"/>
    <w:rsid w:val="004E2A11"/>
    <w:rsid w:val="004F284C"/>
    <w:rsid w:val="004F4C08"/>
    <w:rsid w:val="00500DD1"/>
    <w:rsid w:val="00504858"/>
    <w:rsid w:val="00504D20"/>
    <w:rsid w:val="00510F1D"/>
    <w:rsid w:val="00511E6F"/>
    <w:rsid w:val="00512614"/>
    <w:rsid w:val="005138AE"/>
    <w:rsid w:val="005139F3"/>
    <w:rsid w:val="005169BA"/>
    <w:rsid w:val="00516FD4"/>
    <w:rsid w:val="005205A2"/>
    <w:rsid w:val="00521AE3"/>
    <w:rsid w:val="00523D30"/>
    <w:rsid w:val="00524ABD"/>
    <w:rsid w:val="00527FD8"/>
    <w:rsid w:val="00530AC3"/>
    <w:rsid w:val="00532D7D"/>
    <w:rsid w:val="00533F3B"/>
    <w:rsid w:val="00535B54"/>
    <w:rsid w:val="00550DED"/>
    <w:rsid w:val="00554276"/>
    <w:rsid w:val="0055708E"/>
    <w:rsid w:val="00562EA0"/>
    <w:rsid w:val="00564D17"/>
    <w:rsid w:val="00565E73"/>
    <w:rsid w:val="00567050"/>
    <w:rsid w:val="00570173"/>
    <w:rsid w:val="00573D35"/>
    <w:rsid w:val="00576E45"/>
    <w:rsid w:val="005815C9"/>
    <w:rsid w:val="005865CC"/>
    <w:rsid w:val="0059436E"/>
    <w:rsid w:val="005A0125"/>
    <w:rsid w:val="005A2340"/>
    <w:rsid w:val="005A2AD6"/>
    <w:rsid w:val="005B19F7"/>
    <w:rsid w:val="005B72E9"/>
    <w:rsid w:val="005C05B1"/>
    <w:rsid w:val="005C3B84"/>
    <w:rsid w:val="005C40FA"/>
    <w:rsid w:val="005C5032"/>
    <w:rsid w:val="005C5A07"/>
    <w:rsid w:val="005D14D3"/>
    <w:rsid w:val="005D3902"/>
    <w:rsid w:val="005D797B"/>
    <w:rsid w:val="005E0ED9"/>
    <w:rsid w:val="005E3A99"/>
    <w:rsid w:val="005F14FF"/>
    <w:rsid w:val="005F5A48"/>
    <w:rsid w:val="00603CBA"/>
    <w:rsid w:val="00607F08"/>
    <w:rsid w:val="0061568A"/>
    <w:rsid w:val="00615B9F"/>
    <w:rsid w:val="00616B41"/>
    <w:rsid w:val="00620AE8"/>
    <w:rsid w:val="0063050E"/>
    <w:rsid w:val="006330CB"/>
    <w:rsid w:val="0064133D"/>
    <w:rsid w:val="00641D86"/>
    <w:rsid w:val="00641E66"/>
    <w:rsid w:val="0064628C"/>
    <w:rsid w:val="0065214E"/>
    <w:rsid w:val="006546F2"/>
    <w:rsid w:val="00655EE2"/>
    <w:rsid w:val="00661422"/>
    <w:rsid w:val="00662CE8"/>
    <w:rsid w:val="006651D1"/>
    <w:rsid w:val="006771EF"/>
    <w:rsid w:val="00680296"/>
    <w:rsid w:val="006814D6"/>
    <w:rsid w:val="0068351A"/>
    <w:rsid w:val="006853BC"/>
    <w:rsid w:val="006863ED"/>
    <w:rsid w:val="00686E45"/>
    <w:rsid w:val="00687389"/>
    <w:rsid w:val="006928C1"/>
    <w:rsid w:val="006966F9"/>
    <w:rsid w:val="006A0487"/>
    <w:rsid w:val="006A1779"/>
    <w:rsid w:val="006B74AA"/>
    <w:rsid w:val="006C33D0"/>
    <w:rsid w:val="006C4887"/>
    <w:rsid w:val="006C74CE"/>
    <w:rsid w:val="006D1908"/>
    <w:rsid w:val="006D5463"/>
    <w:rsid w:val="006D6207"/>
    <w:rsid w:val="006D6F9E"/>
    <w:rsid w:val="006E015E"/>
    <w:rsid w:val="006E74FD"/>
    <w:rsid w:val="006F03D4"/>
    <w:rsid w:val="006F3F7E"/>
    <w:rsid w:val="006F541A"/>
    <w:rsid w:val="00700B1F"/>
    <w:rsid w:val="00700C40"/>
    <w:rsid w:val="00701339"/>
    <w:rsid w:val="007037BE"/>
    <w:rsid w:val="00705E8D"/>
    <w:rsid w:val="00711FB2"/>
    <w:rsid w:val="00714227"/>
    <w:rsid w:val="007174FD"/>
    <w:rsid w:val="007257E9"/>
    <w:rsid w:val="00726B76"/>
    <w:rsid w:val="007271C6"/>
    <w:rsid w:val="007347BB"/>
    <w:rsid w:val="00740105"/>
    <w:rsid w:val="007442EB"/>
    <w:rsid w:val="00744B1E"/>
    <w:rsid w:val="007451D6"/>
    <w:rsid w:val="00746F50"/>
    <w:rsid w:val="00756D9C"/>
    <w:rsid w:val="00757BE7"/>
    <w:rsid w:val="007609F4"/>
    <w:rsid w:val="007619BD"/>
    <w:rsid w:val="007624A7"/>
    <w:rsid w:val="007636C8"/>
    <w:rsid w:val="00771C24"/>
    <w:rsid w:val="00777960"/>
    <w:rsid w:val="00781863"/>
    <w:rsid w:val="007820D1"/>
    <w:rsid w:val="00792701"/>
    <w:rsid w:val="007927D3"/>
    <w:rsid w:val="007A139D"/>
    <w:rsid w:val="007A2235"/>
    <w:rsid w:val="007B2549"/>
    <w:rsid w:val="007C10B3"/>
    <w:rsid w:val="007C1DAF"/>
    <w:rsid w:val="007D5365"/>
    <w:rsid w:val="007D5836"/>
    <w:rsid w:val="007F1E7F"/>
    <w:rsid w:val="007F3388"/>
    <w:rsid w:val="007F34A4"/>
    <w:rsid w:val="007F3948"/>
    <w:rsid w:val="007F5CA8"/>
    <w:rsid w:val="00807EBF"/>
    <w:rsid w:val="008100D3"/>
    <w:rsid w:val="0081077D"/>
    <w:rsid w:val="00812880"/>
    <w:rsid w:val="00815563"/>
    <w:rsid w:val="00816073"/>
    <w:rsid w:val="0081626C"/>
    <w:rsid w:val="008208FA"/>
    <w:rsid w:val="008240DA"/>
    <w:rsid w:val="00825B23"/>
    <w:rsid w:val="00837B41"/>
    <w:rsid w:val="008409A1"/>
    <w:rsid w:val="008429E5"/>
    <w:rsid w:val="00843957"/>
    <w:rsid w:val="008440B2"/>
    <w:rsid w:val="0085452D"/>
    <w:rsid w:val="008624F5"/>
    <w:rsid w:val="00863BD4"/>
    <w:rsid w:val="00863E6E"/>
    <w:rsid w:val="00866D2B"/>
    <w:rsid w:val="00867EA4"/>
    <w:rsid w:val="00867F25"/>
    <w:rsid w:val="00871A89"/>
    <w:rsid w:val="00877D36"/>
    <w:rsid w:val="00880C14"/>
    <w:rsid w:val="008836B3"/>
    <w:rsid w:val="008947F8"/>
    <w:rsid w:val="00895E9E"/>
    <w:rsid w:val="00897D88"/>
    <w:rsid w:val="008A0319"/>
    <w:rsid w:val="008A4747"/>
    <w:rsid w:val="008B0658"/>
    <w:rsid w:val="008B0AD5"/>
    <w:rsid w:val="008B0E26"/>
    <w:rsid w:val="008B0E3D"/>
    <w:rsid w:val="008C443A"/>
    <w:rsid w:val="008D1570"/>
    <w:rsid w:val="008D3F67"/>
    <w:rsid w:val="008D43E9"/>
    <w:rsid w:val="008D587E"/>
    <w:rsid w:val="008D7924"/>
    <w:rsid w:val="008E3C0E"/>
    <w:rsid w:val="008E421A"/>
    <w:rsid w:val="008E476B"/>
    <w:rsid w:val="008E7DA2"/>
    <w:rsid w:val="008F0F63"/>
    <w:rsid w:val="00920CEB"/>
    <w:rsid w:val="00920E54"/>
    <w:rsid w:val="009220A8"/>
    <w:rsid w:val="00922A60"/>
    <w:rsid w:val="00924464"/>
    <w:rsid w:val="00927C63"/>
    <w:rsid w:val="00932F50"/>
    <w:rsid w:val="009339CE"/>
    <w:rsid w:val="0093422F"/>
    <w:rsid w:val="00935F7C"/>
    <w:rsid w:val="00943FC9"/>
    <w:rsid w:val="0094637B"/>
    <w:rsid w:val="00946D56"/>
    <w:rsid w:val="00950A0F"/>
    <w:rsid w:val="0095474E"/>
    <w:rsid w:val="00955A78"/>
    <w:rsid w:val="00955DE8"/>
    <w:rsid w:val="00966DA2"/>
    <w:rsid w:val="00966EC5"/>
    <w:rsid w:val="0098694E"/>
    <w:rsid w:val="009908F3"/>
    <w:rsid w:val="009917B6"/>
    <w:rsid w:val="009921B8"/>
    <w:rsid w:val="0099515C"/>
    <w:rsid w:val="009A4F72"/>
    <w:rsid w:val="009A6621"/>
    <w:rsid w:val="009B29AD"/>
    <w:rsid w:val="009B57FB"/>
    <w:rsid w:val="009B5B19"/>
    <w:rsid w:val="009C6C3A"/>
    <w:rsid w:val="009C6E3D"/>
    <w:rsid w:val="009D1B5D"/>
    <w:rsid w:val="009D4984"/>
    <w:rsid w:val="009D6901"/>
    <w:rsid w:val="009D7DD9"/>
    <w:rsid w:val="009E24DC"/>
    <w:rsid w:val="009E7D8C"/>
    <w:rsid w:val="009F4E19"/>
    <w:rsid w:val="00A01194"/>
    <w:rsid w:val="00A02E55"/>
    <w:rsid w:val="00A053E0"/>
    <w:rsid w:val="00A074AD"/>
    <w:rsid w:val="00A07662"/>
    <w:rsid w:val="00A112F5"/>
    <w:rsid w:val="00A131AE"/>
    <w:rsid w:val="00A14422"/>
    <w:rsid w:val="00A1508E"/>
    <w:rsid w:val="00A21B71"/>
    <w:rsid w:val="00A25111"/>
    <w:rsid w:val="00A330C7"/>
    <w:rsid w:val="00A3439E"/>
    <w:rsid w:val="00A37F9E"/>
    <w:rsid w:val="00A40085"/>
    <w:rsid w:val="00A44ACD"/>
    <w:rsid w:val="00A476D8"/>
    <w:rsid w:val="00A47DF6"/>
    <w:rsid w:val="00A51DE2"/>
    <w:rsid w:val="00A53A66"/>
    <w:rsid w:val="00A56048"/>
    <w:rsid w:val="00A60E11"/>
    <w:rsid w:val="00A637D7"/>
    <w:rsid w:val="00A63D35"/>
    <w:rsid w:val="00A67780"/>
    <w:rsid w:val="00A67FE9"/>
    <w:rsid w:val="00A72927"/>
    <w:rsid w:val="00A74CD7"/>
    <w:rsid w:val="00A76F93"/>
    <w:rsid w:val="00A83EC2"/>
    <w:rsid w:val="00A9231C"/>
    <w:rsid w:val="00A923E0"/>
    <w:rsid w:val="00A94332"/>
    <w:rsid w:val="00A9497A"/>
    <w:rsid w:val="00A96022"/>
    <w:rsid w:val="00A9661C"/>
    <w:rsid w:val="00AA1318"/>
    <w:rsid w:val="00AA1584"/>
    <w:rsid w:val="00AA2532"/>
    <w:rsid w:val="00AA31A5"/>
    <w:rsid w:val="00AA702D"/>
    <w:rsid w:val="00AB48FD"/>
    <w:rsid w:val="00AB706B"/>
    <w:rsid w:val="00AB757D"/>
    <w:rsid w:val="00AC615D"/>
    <w:rsid w:val="00AD45A2"/>
    <w:rsid w:val="00AE1F88"/>
    <w:rsid w:val="00AE20AD"/>
    <w:rsid w:val="00AE361F"/>
    <w:rsid w:val="00AE5370"/>
    <w:rsid w:val="00AF00AF"/>
    <w:rsid w:val="00AF1A52"/>
    <w:rsid w:val="00AF2310"/>
    <w:rsid w:val="00AF3390"/>
    <w:rsid w:val="00AF6C46"/>
    <w:rsid w:val="00B000D6"/>
    <w:rsid w:val="00B00796"/>
    <w:rsid w:val="00B0508C"/>
    <w:rsid w:val="00B06ED9"/>
    <w:rsid w:val="00B11BFC"/>
    <w:rsid w:val="00B122D3"/>
    <w:rsid w:val="00B151C9"/>
    <w:rsid w:val="00B15DE7"/>
    <w:rsid w:val="00B247A9"/>
    <w:rsid w:val="00B25DDB"/>
    <w:rsid w:val="00B26E76"/>
    <w:rsid w:val="00B27B00"/>
    <w:rsid w:val="00B30368"/>
    <w:rsid w:val="00B40E30"/>
    <w:rsid w:val="00B41B8E"/>
    <w:rsid w:val="00B435B5"/>
    <w:rsid w:val="00B46458"/>
    <w:rsid w:val="00B50544"/>
    <w:rsid w:val="00B531F4"/>
    <w:rsid w:val="00B565D8"/>
    <w:rsid w:val="00B5779A"/>
    <w:rsid w:val="00B63E8A"/>
    <w:rsid w:val="00B64D24"/>
    <w:rsid w:val="00B659E0"/>
    <w:rsid w:val="00B67314"/>
    <w:rsid w:val="00B7147D"/>
    <w:rsid w:val="00B75CFC"/>
    <w:rsid w:val="00B76AB4"/>
    <w:rsid w:val="00B76D51"/>
    <w:rsid w:val="00B813BB"/>
    <w:rsid w:val="00B853F9"/>
    <w:rsid w:val="00B867E0"/>
    <w:rsid w:val="00B87125"/>
    <w:rsid w:val="00B877C9"/>
    <w:rsid w:val="00B92231"/>
    <w:rsid w:val="00B932D0"/>
    <w:rsid w:val="00B93BE0"/>
    <w:rsid w:val="00B96AA5"/>
    <w:rsid w:val="00B97A47"/>
    <w:rsid w:val="00BA2CE6"/>
    <w:rsid w:val="00BA6059"/>
    <w:rsid w:val="00BB018B"/>
    <w:rsid w:val="00BC0BCC"/>
    <w:rsid w:val="00BC288F"/>
    <w:rsid w:val="00BC7D66"/>
    <w:rsid w:val="00BD1747"/>
    <w:rsid w:val="00BD1B3B"/>
    <w:rsid w:val="00BD2B06"/>
    <w:rsid w:val="00BD3B53"/>
    <w:rsid w:val="00BD61DB"/>
    <w:rsid w:val="00BE23EB"/>
    <w:rsid w:val="00BE2FFB"/>
    <w:rsid w:val="00BE3E59"/>
    <w:rsid w:val="00BF0B49"/>
    <w:rsid w:val="00BF30E5"/>
    <w:rsid w:val="00BF671C"/>
    <w:rsid w:val="00BF68C7"/>
    <w:rsid w:val="00BF6E41"/>
    <w:rsid w:val="00C00194"/>
    <w:rsid w:val="00C0278E"/>
    <w:rsid w:val="00C0636E"/>
    <w:rsid w:val="00C064F7"/>
    <w:rsid w:val="00C14973"/>
    <w:rsid w:val="00C15C45"/>
    <w:rsid w:val="00C1643D"/>
    <w:rsid w:val="00C17267"/>
    <w:rsid w:val="00C2278D"/>
    <w:rsid w:val="00C22AC7"/>
    <w:rsid w:val="00C23E3E"/>
    <w:rsid w:val="00C261A9"/>
    <w:rsid w:val="00C30ED9"/>
    <w:rsid w:val="00C32061"/>
    <w:rsid w:val="00C35747"/>
    <w:rsid w:val="00C35F93"/>
    <w:rsid w:val="00C36220"/>
    <w:rsid w:val="00C40171"/>
    <w:rsid w:val="00C42793"/>
    <w:rsid w:val="00C46449"/>
    <w:rsid w:val="00C46A99"/>
    <w:rsid w:val="00C47362"/>
    <w:rsid w:val="00C523B6"/>
    <w:rsid w:val="00C5288D"/>
    <w:rsid w:val="00C601ED"/>
    <w:rsid w:val="00C74A17"/>
    <w:rsid w:val="00C7624A"/>
    <w:rsid w:val="00C764D3"/>
    <w:rsid w:val="00C8092F"/>
    <w:rsid w:val="00C80DFF"/>
    <w:rsid w:val="00C8234D"/>
    <w:rsid w:val="00C9368D"/>
    <w:rsid w:val="00C956FF"/>
    <w:rsid w:val="00CA5F78"/>
    <w:rsid w:val="00CB12A8"/>
    <w:rsid w:val="00CB6237"/>
    <w:rsid w:val="00CC61E6"/>
    <w:rsid w:val="00CD1F1C"/>
    <w:rsid w:val="00CD4CE6"/>
    <w:rsid w:val="00CE5A5C"/>
    <w:rsid w:val="00CE7648"/>
    <w:rsid w:val="00CF48B4"/>
    <w:rsid w:val="00D00417"/>
    <w:rsid w:val="00D0109E"/>
    <w:rsid w:val="00D0144C"/>
    <w:rsid w:val="00D05B64"/>
    <w:rsid w:val="00D11360"/>
    <w:rsid w:val="00D1770C"/>
    <w:rsid w:val="00D246DA"/>
    <w:rsid w:val="00D26029"/>
    <w:rsid w:val="00D313C8"/>
    <w:rsid w:val="00D31AB7"/>
    <w:rsid w:val="00D33346"/>
    <w:rsid w:val="00D4270D"/>
    <w:rsid w:val="00D44163"/>
    <w:rsid w:val="00D50D23"/>
    <w:rsid w:val="00D512BB"/>
    <w:rsid w:val="00D53571"/>
    <w:rsid w:val="00D55E44"/>
    <w:rsid w:val="00D62B85"/>
    <w:rsid w:val="00D64C70"/>
    <w:rsid w:val="00D7068F"/>
    <w:rsid w:val="00D71B6B"/>
    <w:rsid w:val="00D87431"/>
    <w:rsid w:val="00D9370C"/>
    <w:rsid w:val="00D93808"/>
    <w:rsid w:val="00DA2181"/>
    <w:rsid w:val="00DA2C03"/>
    <w:rsid w:val="00DA3B1A"/>
    <w:rsid w:val="00DA3DEF"/>
    <w:rsid w:val="00DA760F"/>
    <w:rsid w:val="00DB5F67"/>
    <w:rsid w:val="00DB6062"/>
    <w:rsid w:val="00DC6078"/>
    <w:rsid w:val="00DC79AD"/>
    <w:rsid w:val="00DD2075"/>
    <w:rsid w:val="00DD507B"/>
    <w:rsid w:val="00DD6682"/>
    <w:rsid w:val="00DD73B4"/>
    <w:rsid w:val="00DE01D4"/>
    <w:rsid w:val="00DE0D6F"/>
    <w:rsid w:val="00DE707F"/>
    <w:rsid w:val="00DF1215"/>
    <w:rsid w:val="00DF2868"/>
    <w:rsid w:val="00DF4E44"/>
    <w:rsid w:val="00DF648A"/>
    <w:rsid w:val="00DF7B22"/>
    <w:rsid w:val="00E005A9"/>
    <w:rsid w:val="00E01058"/>
    <w:rsid w:val="00E0339D"/>
    <w:rsid w:val="00E0544A"/>
    <w:rsid w:val="00E06E99"/>
    <w:rsid w:val="00E10202"/>
    <w:rsid w:val="00E21D0F"/>
    <w:rsid w:val="00E226C1"/>
    <w:rsid w:val="00E33500"/>
    <w:rsid w:val="00E34CDA"/>
    <w:rsid w:val="00E351F6"/>
    <w:rsid w:val="00E457A3"/>
    <w:rsid w:val="00E51CD4"/>
    <w:rsid w:val="00E51EB7"/>
    <w:rsid w:val="00E557A0"/>
    <w:rsid w:val="00E56410"/>
    <w:rsid w:val="00E64D49"/>
    <w:rsid w:val="00E70676"/>
    <w:rsid w:val="00E839CB"/>
    <w:rsid w:val="00E8584E"/>
    <w:rsid w:val="00E956E3"/>
    <w:rsid w:val="00E95AEB"/>
    <w:rsid w:val="00E96F45"/>
    <w:rsid w:val="00EA3629"/>
    <w:rsid w:val="00EA4840"/>
    <w:rsid w:val="00EB09D4"/>
    <w:rsid w:val="00EC5843"/>
    <w:rsid w:val="00EC7CC3"/>
    <w:rsid w:val="00ED2192"/>
    <w:rsid w:val="00ED59B4"/>
    <w:rsid w:val="00ED66DD"/>
    <w:rsid w:val="00ED732C"/>
    <w:rsid w:val="00EE6D1C"/>
    <w:rsid w:val="00EE6E10"/>
    <w:rsid w:val="00EF0A32"/>
    <w:rsid w:val="00EF346B"/>
    <w:rsid w:val="00EF53E6"/>
    <w:rsid w:val="00EF6435"/>
    <w:rsid w:val="00F043C7"/>
    <w:rsid w:val="00F10F6B"/>
    <w:rsid w:val="00F13F14"/>
    <w:rsid w:val="00F20AA4"/>
    <w:rsid w:val="00F23697"/>
    <w:rsid w:val="00F257DD"/>
    <w:rsid w:val="00F258FF"/>
    <w:rsid w:val="00F279B4"/>
    <w:rsid w:val="00F30A8A"/>
    <w:rsid w:val="00F36BB7"/>
    <w:rsid w:val="00F37C3C"/>
    <w:rsid w:val="00F4158C"/>
    <w:rsid w:val="00F41766"/>
    <w:rsid w:val="00F425E4"/>
    <w:rsid w:val="00F5345F"/>
    <w:rsid w:val="00F57AC1"/>
    <w:rsid w:val="00F60FA4"/>
    <w:rsid w:val="00F63C42"/>
    <w:rsid w:val="00F64788"/>
    <w:rsid w:val="00F8217E"/>
    <w:rsid w:val="00F85EC1"/>
    <w:rsid w:val="00F87EAA"/>
    <w:rsid w:val="00F90818"/>
    <w:rsid w:val="00F90D40"/>
    <w:rsid w:val="00F91F9D"/>
    <w:rsid w:val="00F92B25"/>
    <w:rsid w:val="00F96B12"/>
    <w:rsid w:val="00FA318F"/>
    <w:rsid w:val="00FA62D0"/>
    <w:rsid w:val="00FA7047"/>
    <w:rsid w:val="00FA7DB4"/>
    <w:rsid w:val="00FB02DE"/>
    <w:rsid w:val="00FB1405"/>
    <w:rsid w:val="00FB2EE9"/>
    <w:rsid w:val="00FB3809"/>
    <w:rsid w:val="00FB4693"/>
    <w:rsid w:val="00FB6CFB"/>
    <w:rsid w:val="00FB7094"/>
    <w:rsid w:val="00FB76EE"/>
    <w:rsid w:val="00FC1167"/>
    <w:rsid w:val="00FC389B"/>
    <w:rsid w:val="00FC47C6"/>
    <w:rsid w:val="00FC4835"/>
    <w:rsid w:val="00FC4E08"/>
    <w:rsid w:val="00FD3994"/>
    <w:rsid w:val="00FD56E5"/>
    <w:rsid w:val="00FD692F"/>
    <w:rsid w:val="00FD6CAB"/>
    <w:rsid w:val="00FE0A55"/>
    <w:rsid w:val="00FE181B"/>
    <w:rsid w:val="00FE3951"/>
    <w:rsid w:val="00FE50B1"/>
    <w:rsid w:val="00FE6B6C"/>
    <w:rsid w:val="00FF1821"/>
    <w:rsid w:val="00FF2F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8A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9"/>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02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odsje\AppData\Roaming\Microsoft\Templates\Blue%20spheres%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4FD4568A343419A977B0E6381C7EBB5"/>
        <w:category>
          <w:name w:val="General"/>
          <w:gallery w:val="placeholder"/>
        </w:category>
        <w:types>
          <w:type w:val="bbPlcHdr"/>
        </w:types>
        <w:behaviors>
          <w:behavior w:val="content"/>
        </w:behaviors>
        <w:guid w:val="{7AE1E6A2-131D-469B-98E6-E598720321B7}"/>
      </w:docPartPr>
      <w:docPartBody>
        <w:p w:rsidR="00F45028" w:rsidRDefault="00F45028">
          <w:pPr>
            <w:pStyle w:val="54FD4568A343419A977B0E6381C7EBB5"/>
          </w:pPr>
          <w:r w:rsidRPr="007B2549">
            <w:t>Facilitator Name</w:t>
          </w:r>
        </w:p>
      </w:docPartBody>
    </w:docPart>
    <w:docPart>
      <w:docPartPr>
        <w:name w:val="5707ADF9E7E04E2D8160E1BF574D55FE"/>
        <w:category>
          <w:name w:val="General"/>
          <w:gallery w:val="placeholder"/>
        </w:category>
        <w:types>
          <w:type w:val="bbPlcHdr"/>
        </w:types>
        <w:behaviors>
          <w:behavior w:val="content"/>
        </w:behaviors>
        <w:guid w:val="{1356D683-92D7-40AF-AE2E-E08981167822}"/>
      </w:docPartPr>
      <w:docPartBody>
        <w:p w:rsidR="00F45028" w:rsidRDefault="00F45028">
          <w:pPr>
            <w:pStyle w:val="5707ADF9E7E04E2D8160E1BF574D55FE"/>
          </w:pPr>
          <w:r w:rsidRPr="007D4434">
            <w:t>called to order the regular meeting of the</w:t>
          </w:r>
        </w:p>
      </w:docPartBody>
    </w:docPart>
    <w:docPart>
      <w:docPartPr>
        <w:name w:val="FE6DD9BC4A0447BFB2DEF32AA230159C"/>
        <w:category>
          <w:name w:val="General"/>
          <w:gallery w:val="placeholder"/>
        </w:category>
        <w:types>
          <w:type w:val="bbPlcHdr"/>
        </w:types>
        <w:behaviors>
          <w:behavior w:val="content"/>
        </w:behaviors>
        <w:guid w:val="{9BAD9C2F-4B9F-423F-9FB4-F3F6EB3065F4}"/>
      </w:docPartPr>
      <w:docPartBody>
        <w:p w:rsidR="00F45028" w:rsidRDefault="00F45028">
          <w:pPr>
            <w:pStyle w:val="FE6DD9BC4A0447BFB2DEF32AA230159C"/>
          </w:pPr>
          <w:r w:rsidRPr="007B2549">
            <w:t>Organization/Committee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028"/>
    <w:rsid w:val="0002624A"/>
    <w:rsid w:val="00073C6C"/>
    <w:rsid w:val="000864CD"/>
    <w:rsid w:val="000C2EC6"/>
    <w:rsid w:val="00283B1B"/>
    <w:rsid w:val="002C2251"/>
    <w:rsid w:val="00327448"/>
    <w:rsid w:val="00383C8E"/>
    <w:rsid w:val="00411394"/>
    <w:rsid w:val="00696B0B"/>
    <w:rsid w:val="006D101C"/>
    <w:rsid w:val="006E022B"/>
    <w:rsid w:val="00741211"/>
    <w:rsid w:val="007A5FDC"/>
    <w:rsid w:val="00973C85"/>
    <w:rsid w:val="00B51C00"/>
    <w:rsid w:val="00B643E7"/>
    <w:rsid w:val="00C14C33"/>
    <w:rsid w:val="00C6004B"/>
    <w:rsid w:val="00C823B0"/>
    <w:rsid w:val="00DE0E8C"/>
    <w:rsid w:val="00E23A35"/>
    <w:rsid w:val="00ED0C36"/>
    <w:rsid w:val="00F45028"/>
    <w:rsid w:val="00F8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FD4568A343419A977B0E6381C7EBB5">
    <w:name w:val="54FD4568A343419A977B0E6381C7EBB5"/>
  </w:style>
  <w:style w:type="paragraph" w:customStyle="1" w:styleId="5707ADF9E7E04E2D8160E1BF574D55FE">
    <w:name w:val="5707ADF9E7E04E2D8160E1BF574D55FE"/>
  </w:style>
  <w:style w:type="paragraph" w:customStyle="1" w:styleId="FE6DD9BC4A0447BFB2DEF32AA230159C">
    <w:name w:val="FE6DD9BC4A0447BFB2DEF32AA23015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3.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5.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9a363db-73e0-417f-b499-9d17f67459c2}" enabled="1" method="Standard" siteId="{049e3382-8cdc-477b-9317-951b04689668}" contentBits="0" removed="0"/>
</clbl:labelList>
</file>

<file path=docProps/app.xml><?xml version="1.0" encoding="utf-8"?>
<Properties xmlns="http://schemas.openxmlformats.org/officeDocument/2006/extended-properties" xmlns:vt="http://schemas.openxmlformats.org/officeDocument/2006/docPropsVTypes">
  <Template>Blue spheres agenda.dotx</Template>
  <TotalTime>0</TotalTime>
  <Pages>1</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2024-05-13T23:14:00Z</dcterms:created>
  <dcterms:modified xsi:type="dcterms:W3CDTF">2024-05-13T23:14:00Z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